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779C" w:rsidRPr="007F66DC" w:rsidRDefault="005F3F47" w:rsidP="005F3F47">
      <w:pPr>
        <w:jc w:val="center"/>
        <w:rPr>
          <w:rFonts w:ascii="Arial" w:hAnsi="Arial" w:cs="Arial"/>
        </w:rPr>
      </w:pPr>
      <w:r w:rsidRPr="007F66DC">
        <w:rPr>
          <w:rFonts w:ascii="Arial" w:hAnsi="Arial" w:cs="Arial"/>
          <w:noProof/>
          <w:lang w:val="en-IE" w:eastAsia="en-IE"/>
        </w:rPr>
        <w:drawing>
          <wp:inline distT="0" distB="0" distL="0" distR="0" wp14:anchorId="054F71A5" wp14:editId="53C785F5">
            <wp:extent cx="3761740" cy="5143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1740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A779C" w:rsidRPr="007F66DC" w:rsidRDefault="002A779C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818"/>
        <w:gridCol w:w="819"/>
        <w:gridCol w:w="818"/>
        <w:gridCol w:w="520"/>
        <w:gridCol w:w="299"/>
        <w:gridCol w:w="819"/>
        <w:gridCol w:w="818"/>
        <w:gridCol w:w="819"/>
        <w:gridCol w:w="365"/>
        <w:gridCol w:w="453"/>
        <w:gridCol w:w="819"/>
        <w:gridCol w:w="819"/>
      </w:tblGrid>
      <w:tr w:rsidR="000852CE" w:rsidRPr="007F66DC" w:rsidTr="005F3F47">
        <w:tc>
          <w:tcPr>
            <w:tcW w:w="10421" w:type="dxa"/>
            <w:gridSpan w:val="13"/>
            <w:tcBorders>
              <w:bottom w:val="single" w:sz="6" w:space="0" w:color="000000"/>
            </w:tcBorders>
            <w:shd w:val="clear" w:color="auto" w:fill="FFFFFF" w:themeFill="background1"/>
            <w:vAlign w:val="center"/>
          </w:tcPr>
          <w:p w:rsidR="000852CE" w:rsidRPr="007F66DC" w:rsidRDefault="000852CE" w:rsidP="00BE57E0">
            <w:pPr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7F66DC">
              <w:rPr>
                <w:rFonts w:ascii="Arial" w:hAnsi="Arial" w:cs="Arial"/>
                <w:b/>
                <w:sz w:val="28"/>
                <w:szCs w:val="28"/>
              </w:rPr>
              <w:t>ASSESSMENT BRIEF</w:t>
            </w:r>
          </w:p>
        </w:tc>
      </w:tr>
      <w:tr w:rsidR="001E3D9D" w:rsidRPr="007F66DC" w:rsidTr="00B85D41">
        <w:trPr>
          <w:trHeight w:hRule="exact" w:val="170"/>
        </w:trPr>
        <w:tc>
          <w:tcPr>
            <w:tcW w:w="10421" w:type="dxa"/>
            <w:gridSpan w:val="13"/>
            <w:tcBorders>
              <w:top w:val="single" w:sz="6" w:space="0" w:color="000000"/>
              <w:left w:val="nil"/>
              <w:right w:val="nil"/>
            </w:tcBorders>
          </w:tcPr>
          <w:p w:rsidR="001E3D9D" w:rsidRPr="007F66DC" w:rsidRDefault="001E3D9D" w:rsidP="00E80EFC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6C57DF" w:rsidRPr="007F66DC" w:rsidTr="00E4466C">
        <w:trPr>
          <w:trHeight w:val="359"/>
        </w:trPr>
        <w:tc>
          <w:tcPr>
            <w:tcW w:w="10421" w:type="dxa"/>
            <w:gridSpan w:val="13"/>
            <w:vAlign w:val="center"/>
          </w:tcPr>
          <w:p w:rsidR="006C57DF" w:rsidRPr="007F66DC" w:rsidRDefault="005A4430" w:rsidP="002C3BB0">
            <w:pPr>
              <w:rPr>
                <w:rFonts w:ascii="Arial" w:hAnsi="Arial" w:cs="Arial"/>
                <w:sz w:val="22"/>
                <w:szCs w:val="22"/>
              </w:rPr>
            </w:pPr>
            <w:r w:rsidRPr="007F66DC">
              <w:rPr>
                <w:rFonts w:ascii="Arial" w:hAnsi="Arial" w:cs="Arial"/>
                <w:b/>
                <w:sz w:val="22"/>
                <w:szCs w:val="22"/>
              </w:rPr>
              <w:t xml:space="preserve">Component </w:t>
            </w:r>
            <w:r w:rsidR="006C57DF" w:rsidRPr="007F66DC">
              <w:rPr>
                <w:rFonts w:ascii="Arial" w:hAnsi="Arial" w:cs="Arial"/>
                <w:b/>
                <w:sz w:val="22"/>
                <w:szCs w:val="22"/>
              </w:rPr>
              <w:t>title</w:t>
            </w:r>
            <w:r w:rsidRPr="007F66DC">
              <w:rPr>
                <w:rFonts w:ascii="Arial" w:hAnsi="Arial" w:cs="Arial"/>
                <w:b/>
                <w:sz w:val="22"/>
                <w:szCs w:val="22"/>
              </w:rPr>
              <w:t xml:space="preserve"> and code</w:t>
            </w:r>
            <w:r w:rsidR="006C57DF" w:rsidRPr="007F66DC">
              <w:rPr>
                <w:rFonts w:ascii="Arial" w:hAnsi="Arial" w:cs="Arial"/>
                <w:sz w:val="22"/>
                <w:szCs w:val="22"/>
              </w:rPr>
              <w:t>:</w:t>
            </w:r>
            <w:r w:rsidR="002C3BB0" w:rsidRPr="007F66DC">
              <w:rPr>
                <w:rFonts w:ascii="Arial" w:hAnsi="Arial" w:cs="Arial"/>
                <w:sz w:val="22"/>
                <w:szCs w:val="22"/>
              </w:rPr>
              <w:t xml:space="preserve"> 5N2927,</w:t>
            </w:r>
            <w:r w:rsidR="0011657E" w:rsidRPr="007F66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C3BB0" w:rsidRPr="007F66DC">
              <w:rPr>
                <w:rFonts w:ascii="Arial" w:hAnsi="Arial" w:cs="Arial"/>
                <w:sz w:val="22"/>
                <w:szCs w:val="22"/>
              </w:rPr>
              <w:t xml:space="preserve">Programming and Design Principles </w:t>
            </w:r>
          </w:p>
        </w:tc>
      </w:tr>
      <w:tr w:rsidR="00956DAA" w:rsidRPr="007F66DC" w:rsidTr="007B5890">
        <w:tc>
          <w:tcPr>
            <w:tcW w:w="5210" w:type="dxa"/>
            <w:gridSpan w:val="5"/>
            <w:vAlign w:val="center"/>
          </w:tcPr>
          <w:p w:rsidR="00956DAA" w:rsidRPr="007F66DC" w:rsidRDefault="00D33CD4" w:rsidP="004724A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Subject </w:t>
            </w:r>
            <w:r w:rsidR="00EC7B69" w:rsidRPr="007F66DC">
              <w:rPr>
                <w:rFonts w:ascii="Arial" w:hAnsi="Arial" w:cs="Arial"/>
                <w:b/>
                <w:sz w:val="22"/>
                <w:szCs w:val="22"/>
              </w:rPr>
              <w:t>t</w:t>
            </w:r>
            <w:r w:rsidR="00956DAA" w:rsidRPr="007F66DC">
              <w:rPr>
                <w:rFonts w:ascii="Arial" w:hAnsi="Arial" w:cs="Arial"/>
                <w:b/>
                <w:sz w:val="22"/>
                <w:szCs w:val="22"/>
              </w:rPr>
              <w:t>eacher</w:t>
            </w:r>
            <w:r w:rsidR="00956DAA" w:rsidRPr="007F66DC">
              <w:rPr>
                <w:rFonts w:ascii="Arial" w:hAnsi="Arial" w:cs="Arial"/>
                <w:sz w:val="22"/>
                <w:szCs w:val="22"/>
              </w:rPr>
              <w:t>:</w:t>
            </w:r>
            <w:r w:rsidR="006E0390" w:rsidRPr="007F66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72799" w:rsidRPr="007F66DC">
              <w:rPr>
                <w:rFonts w:ascii="Arial" w:hAnsi="Arial" w:cs="Arial"/>
                <w:sz w:val="22"/>
                <w:szCs w:val="22"/>
              </w:rPr>
              <w:t>Pascale Wolfe</w:t>
            </w:r>
          </w:p>
        </w:tc>
        <w:tc>
          <w:tcPr>
            <w:tcW w:w="5211" w:type="dxa"/>
            <w:gridSpan w:val="8"/>
            <w:vAlign w:val="center"/>
          </w:tcPr>
          <w:p w:rsidR="00956DAA" w:rsidRPr="007F66DC" w:rsidRDefault="00956DAA" w:rsidP="004724A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F66DC">
              <w:rPr>
                <w:rFonts w:ascii="Arial" w:hAnsi="Arial" w:cs="Arial"/>
                <w:b/>
                <w:sz w:val="22"/>
                <w:szCs w:val="22"/>
              </w:rPr>
              <w:t>Course Code</w:t>
            </w:r>
            <w:r w:rsidRPr="007F66DC">
              <w:rPr>
                <w:rFonts w:ascii="Arial" w:hAnsi="Arial" w:cs="Arial"/>
                <w:sz w:val="22"/>
                <w:szCs w:val="22"/>
              </w:rPr>
              <w:t>:</w:t>
            </w:r>
            <w:r w:rsidR="008D4756" w:rsidRPr="007F66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F66DC" w:rsidRPr="007F66DC">
              <w:rPr>
                <w:rFonts w:ascii="Arial" w:hAnsi="Arial" w:cs="Arial"/>
                <w:sz w:val="22"/>
                <w:szCs w:val="22"/>
              </w:rPr>
              <w:t>SD</w:t>
            </w:r>
            <w:r w:rsidR="00E72799" w:rsidRPr="007F66DC"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  <w:tr w:rsidR="00C55F32" w:rsidRPr="007F66DC" w:rsidTr="00956DAA">
        <w:tc>
          <w:tcPr>
            <w:tcW w:w="8330" w:type="dxa"/>
            <w:gridSpan w:val="10"/>
            <w:vAlign w:val="center"/>
          </w:tcPr>
          <w:p w:rsidR="00C55F32" w:rsidRPr="007F66DC" w:rsidRDefault="00C55F32" w:rsidP="00E92415">
            <w:pPr>
              <w:rPr>
                <w:rFonts w:ascii="Arial" w:hAnsi="Arial" w:cs="Arial"/>
                <w:sz w:val="22"/>
                <w:szCs w:val="22"/>
              </w:rPr>
            </w:pPr>
            <w:r w:rsidRPr="007F66DC">
              <w:rPr>
                <w:rFonts w:ascii="Arial" w:hAnsi="Arial" w:cs="Arial"/>
                <w:b/>
                <w:sz w:val="22"/>
                <w:szCs w:val="22"/>
              </w:rPr>
              <w:t>Assessment Technique</w:t>
            </w:r>
            <w:r w:rsidRPr="007F66DC">
              <w:rPr>
                <w:rFonts w:ascii="Arial" w:hAnsi="Arial" w:cs="Arial"/>
                <w:sz w:val="22"/>
                <w:szCs w:val="22"/>
              </w:rPr>
              <w:t>:</w:t>
            </w:r>
            <w:r w:rsidR="002B3642" w:rsidRPr="007F66DC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8D4756" w:rsidRPr="00033B79">
              <w:rPr>
                <w:rFonts w:ascii="Arial" w:hAnsi="Arial" w:cs="Arial"/>
                <w:sz w:val="22"/>
                <w:szCs w:val="22"/>
              </w:rPr>
              <w:t>Skills Demonstration</w:t>
            </w:r>
            <w:r w:rsidR="00F3453C" w:rsidRPr="00033B79">
              <w:rPr>
                <w:rFonts w:ascii="Arial" w:hAnsi="Arial" w:cs="Arial"/>
                <w:sz w:val="22"/>
                <w:szCs w:val="22"/>
              </w:rPr>
              <w:t xml:space="preserve"> 1</w:t>
            </w:r>
          </w:p>
        </w:tc>
        <w:tc>
          <w:tcPr>
            <w:tcW w:w="2091" w:type="dxa"/>
            <w:gridSpan w:val="3"/>
            <w:vAlign w:val="center"/>
          </w:tcPr>
          <w:p w:rsidR="00C55F32" w:rsidRPr="007F66DC" w:rsidRDefault="00C55F32" w:rsidP="00E92415">
            <w:pPr>
              <w:rPr>
                <w:rFonts w:ascii="Arial" w:hAnsi="Arial" w:cs="Arial"/>
                <w:sz w:val="22"/>
                <w:szCs w:val="22"/>
              </w:rPr>
            </w:pPr>
            <w:r w:rsidRPr="007F66DC">
              <w:rPr>
                <w:rFonts w:ascii="Arial" w:hAnsi="Arial" w:cs="Arial"/>
                <w:b/>
                <w:sz w:val="22"/>
                <w:szCs w:val="22"/>
              </w:rPr>
              <w:t>Weighting</w:t>
            </w:r>
            <w:r w:rsidRPr="007F66DC">
              <w:rPr>
                <w:rFonts w:ascii="Arial" w:hAnsi="Arial" w:cs="Arial"/>
                <w:sz w:val="22"/>
                <w:szCs w:val="22"/>
              </w:rPr>
              <w:t>:</w:t>
            </w:r>
            <w:r w:rsidR="005F3B06" w:rsidRPr="007F66DC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E72799" w:rsidRPr="007F66DC">
              <w:rPr>
                <w:rFonts w:ascii="Arial" w:hAnsi="Arial" w:cs="Arial"/>
                <w:sz w:val="22"/>
                <w:szCs w:val="22"/>
              </w:rPr>
              <w:t>30%</w:t>
            </w:r>
          </w:p>
        </w:tc>
      </w:tr>
      <w:tr w:rsidR="007E16B9" w:rsidRPr="007F66DC" w:rsidTr="007B5890">
        <w:tc>
          <w:tcPr>
            <w:tcW w:w="2235" w:type="dxa"/>
            <w:vAlign w:val="center"/>
          </w:tcPr>
          <w:p w:rsidR="007E16B9" w:rsidRPr="007F66DC" w:rsidRDefault="007E16B9" w:rsidP="00BE57E0">
            <w:pPr>
              <w:rPr>
                <w:rFonts w:ascii="Arial" w:hAnsi="Arial" w:cs="Arial"/>
                <w:sz w:val="22"/>
                <w:szCs w:val="22"/>
              </w:rPr>
            </w:pPr>
            <w:r w:rsidRPr="007F66DC">
              <w:rPr>
                <w:rFonts w:ascii="Arial" w:hAnsi="Arial" w:cs="Arial"/>
                <w:b/>
                <w:sz w:val="22"/>
                <w:szCs w:val="22"/>
              </w:rPr>
              <w:t>Learning Outcome(s)</w:t>
            </w:r>
            <w:r w:rsidRPr="007F66DC"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</w:tc>
        <w:tc>
          <w:tcPr>
            <w:tcW w:w="818" w:type="dxa"/>
            <w:vAlign w:val="center"/>
          </w:tcPr>
          <w:p w:rsidR="007E16B9" w:rsidRPr="007F66DC" w:rsidRDefault="00E72799" w:rsidP="002B36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66DC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819" w:type="dxa"/>
            <w:vAlign w:val="center"/>
          </w:tcPr>
          <w:p w:rsidR="007E16B9" w:rsidRPr="007F66DC" w:rsidRDefault="00E72799" w:rsidP="002B36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66DC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818" w:type="dxa"/>
            <w:vAlign w:val="center"/>
          </w:tcPr>
          <w:p w:rsidR="007E16B9" w:rsidRPr="007F66DC" w:rsidRDefault="00E72799" w:rsidP="002B36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66DC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819" w:type="dxa"/>
            <w:gridSpan w:val="2"/>
            <w:vAlign w:val="center"/>
          </w:tcPr>
          <w:p w:rsidR="007E16B9" w:rsidRPr="007F66DC" w:rsidRDefault="00E72799" w:rsidP="002B36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66DC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819" w:type="dxa"/>
            <w:vAlign w:val="center"/>
          </w:tcPr>
          <w:p w:rsidR="007E16B9" w:rsidRPr="007F66DC" w:rsidRDefault="00E72799" w:rsidP="002B36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66DC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818" w:type="dxa"/>
            <w:vAlign w:val="center"/>
          </w:tcPr>
          <w:p w:rsidR="007E16B9" w:rsidRPr="007F66DC" w:rsidRDefault="00E72799" w:rsidP="002B36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66DC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819" w:type="dxa"/>
            <w:vAlign w:val="center"/>
          </w:tcPr>
          <w:p w:rsidR="007E16B9" w:rsidRPr="007F66DC" w:rsidRDefault="00E72799" w:rsidP="002B36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66DC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818" w:type="dxa"/>
            <w:gridSpan w:val="2"/>
            <w:vAlign w:val="center"/>
          </w:tcPr>
          <w:p w:rsidR="007E16B9" w:rsidRPr="007F66DC" w:rsidRDefault="00E72799" w:rsidP="002B36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66DC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819" w:type="dxa"/>
            <w:vAlign w:val="center"/>
          </w:tcPr>
          <w:p w:rsidR="007E16B9" w:rsidRPr="007F66DC" w:rsidRDefault="007E16B9" w:rsidP="002B36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9" w:type="dxa"/>
            <w:vAlign w:val="center"/>
          </w:tcPr>
          <w:p w:rsidR="007E16B9" w:rsidRPr="007F66DC" w:rsidRDefault="007E16B9" w:rsidP="002B36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A779C" w:rsidRPr="007F66DC" w:rsidTr="001F0EFA">
        <w:tc>
          <w:tcPr>
            <w:tcW w:w="10421" w:type="dxa"/>
            <w:gridSpan w:val="13"/>
            <w:tcMar>
              <w:top w:w="57" w:type="dxa"/>
              <w:left w:w="85" w:type="dxa"/>
              <w:bottom w:w="57" w:type="dxa"/>
              <w:right w:w="85" w:type="dxa"/>
            </w:tcMar>
          </w:tcPr>
          <w:p w:rsidR="008F3E5B" w:rsidRDefault="008F3E5B" w:rsidP="008F3E5B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auto"/>
                <w:szCs w:val="26"/>
                <w:lang w:val="en-GB" w:eastAsia="en-GB"/>
              </w:rPr>
            </w:pPr>
          </w:p>
          <w:p w:rsidR="008F3E5B" w:rsidRPr="008F3E5B" w:rsidRDefault="008F3E5B" w:rsidP="008F3E5B">
            <w:pPr>
              <w:pStyle w:val="Default"/>
              <w:rPr>
                <w:rFonts w:ascii="Arial" w:hAnsi="Arial" w:cs="Arial"/>
                <w:szCs w:val="22"/>
              </w:rPr>
            </w:pPr>
            <w:r w:rsidRPr="008F3E5B">
              <w:rPr>
                <w:rFonts w:ascii="Arial" w:hAnsi="Arial" w:cs="Arial"/>
                <w:szCs w:val="22"/>
              </w:rPr>
              <w:t xml:space="preserve">You are required to design, develop, test and document a software solution calculating the cost of a mobile phone </w:t>
            </w:r>
            <w:r w:rsidR="004631D5">
              <w:rPr>
                <w:rFonts w:ascii="Arial" w:hAnsi="Arial" w:cs="Arial"/>
                <w:szCs w:val="22"/>
              </w:rPr>
              <w:t>(</w:t>
            </w:r>
            <w:r w:rsidRPr="008F3E5B">
              <w:rPr>
                <w:rFonts w:ascii="Arial" w:hAnsi="Arial" w:cs="Arial"/>
                <w:szCs w:val="22"/>
              </w:rPr>
              <w:t>depending on the options selected</w:t>
            </w:r>
            <w:r w:rsidR="004631D5">
              <w:rPr>
                <w:rFonts w:ascii="Arial" w:hAnsi="Arial" w:cs="Arial"/>
                <w:szCs w:val="22"/>
              </w:rPr>
              <w:t>)</w:t>
            </w:r>
            <w:r w:rsidRPr="008F3E5B">
              <w:rPr>
                <w:rFonts w:ascii="Arial" w:hAnsi="Arial" w:cs="Arial"/>
                <w:szCs w:val="22"/>
              </w:rPr>
              <w:t xml:space="preserve"> and displaying the details of the order.</w:t>
            </w:r>
          </w:p>
          <w:p w:rsidR="008F3E5B" w:rsidRPr="008F3E5B" w:rsidRDefault="008F3E5B" w:rsidP="008F3E5B">
            <w:pPr>
              <w:pStyle w:val="Default"/>
              <w:rPr>
                <w:rFonts w:ascii="Arial" w:hAnsi="Arial" w:cs="Arial"/>
                <w:szCs w:val="22"/>
              </w:rPr>
            </w:pPr>
          </w:p>
          <w:p w:rsidR="004631D5" w:rsidRDefault="008F3E5B" w:rsidP="008F3E5B">
            <w:pPr>
              <w:pStyle w:val="Default"/>
              <w:rPr>
                <w:rFonts w:ascii="Arial" w:hAnsi="Arial" w:cs="Arial"/>
                <w:szCs w:val="22"/>
              </w:rPr>
            </w:pPr>
            <w:r w:rsidRPr="008F3E5B">
              <w:rPr>
                <w:rFonts w:ascii="Arial" w:hAnsi="Arial" w:cs="Arial"/>
                <w:szCs w:val="22"/>
              </w:rPr>
              <w:t xml:space="preserve">The form should contain the following: </w:t>
            </w:r>
          </w:p>
          <w:p w:rsidR="004631D5" w:rsidRDefault="008F3E5B" w:rsidP="004631D5">
            <w:pPr>
              <w:pStyle w:val="Default"/>
              <w:numPr>
                <w:ilvl w:val="0"/>
                <w:numId w:val="15"/>
              </w:numPr>
              <w:rPr>
                <w:rFonts w:ascii="Arial" w:hAnsi="Arial" w:cs="Arial"/>
                <w:szCs w:val="22"/>
              </w:rPr>
            </w:pPr>
            <w:r w:rsidRPr="008F3E5B">
              <w:rPr>
                <w:rFonts w:ascii="Arial" w:hAnsi="Arial" w:cs="Arial"/>
                <w:szCs w:val="22"/>
              </w:rPr>
              <w:t xml:space="preserve">a </w:t>
            </w:r>
            <w:r w:rsidR="00C2629D">
              <w:rPr>
                <w:rFonts w:ascii="Arial" w:hAnsi="Arial" w:cs="Arial"/>
                <w:szCs w:val="22"/>
              </w:rPr>
              <w:t>choice of</w:t>
            </w:r>
            <w:r w:rsidR="004631D5">
              <w:rPr>
                <w:rFonts w:ascii="Arial" w:hAnsi="Arial" w:cs="Arial"/>
                <w:szCs w:val="22"/>
              </w:rPr>
              <w:t xml:space="preserve"> manufacturer</w:t>
            </w:r>
            <w:r w:rsidR="00C2629D">
              <w:rPr>
                <w:rFonts w:ascii="Arial" w:hAnsi="Arial" w:cs="Arial"/>
                <w:szCs w:val="22"/>
              </w:rPr>
              <w:t>s</w:t>
            </w:r>
            <w:r w:rsidR="004631D5">
              <w:rPr>
                <w:rFonts w:ascii="Arial" w:hAnsi="Arial" w:cs="Arial"/>
                <w:szCs w:val="22"/>
              </w:rPr>
              <w:t xml:space="preserve">: </w:t>
            </w:r>
            <w:r w:rsidRPr="008F3E5B">
              <w:rPr>
                <w:rFonts w:ascii="Arial" w:hAnsi="Arial" w:cs="Arial"/>
                <w:szCs w:val="22"/>
              </w:rPr>
              <w:t>Apple, Samsung or Sony</w:t>
            </w:r>
          </w:p>
          <w:p w:rsidR="004631D5" w:rsidRDefault="00C2629D" w:rsidP="004631D5">
            <w:pPr>
              <w:pStyle w:val="Default"/>
              <w:numPr>
                <w:ilvl w:val="0"/>
                <w:numId w:val="15"/>
              </w:num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choice of</w:t>
            </w:r>
            <w:r w:rsidR="008F3E5B" w:rsidRPr="008F3E5B">
              <w:rPr>
                <w:rFonts w:ascii="Arial" w:hAnsi="Arial" w:cs="Arial"/>
                <w:szCs w:val="22"/>
              </w:rPr>
              <w:t xml:space="preserve"> storage</w:t>
            </w:r>
            <w:r w:rsidR="004631D5">
              <w:rPr>
                <w:rFonts w:ascii="Arial" w:hAnsi="Arial" w:cs="Arial"/>
                <w:szCs w:val="22"/>
              </w:rPr>
              <w:t xml:space="preserve">: </w:t>
            </w:r>
            <w:r w:rsidR="008F3E5B" w:rsidRPr="008F3E5B">
              <w:rPr>
                <w:rFonts w:ascii="Arial" w:hAnsi="Arial" w:cs="Arial"/>
                <w:szCs w:val="22"/>
              </w:rPr>
              <w:t>32Gb or 64Gb</w:t>
            </w:r>
          </w:p>
          <w:p w:rsidR="004631D5" w:rsidRDefault="00C2629D" w:rsidP="004631D5">
            <w:pPr>
              <w:pStyle w:val="Default"/>
              <w:numPr>
                <w:ilvl w:val="0"/>
                <w:numId w:val="15"/>
              </w:num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options for</w:t>
            </w:r>
            <w:r w:rsidR="008F3E5B" w:rsidRPr="008F3E5B">
              <w:rPr>
                <w:rFonts w:ascii="Arial" w:hAnsi="Arial" w:cs="Arial"/>
                <w:szCs w:val="22"/>
              </w:rPr>
              <w:t xml:space="preserve"> extras</w:t>
            </w:r>
            <w:r w:rsidR="004631D5">
              <w:rPr>
                <w:rFonts w:ascii="Arial" w:hAnsi="Arial" w:cs="Arial"/>
                <w:szCs w:val="22"/>
              </w:rPr>
              <w:t xml:space="preserve">: </w:t>
            </w:r>
            <w:r w:rsidR="008F3E5B" w:rsidRPr="008F3E5B">
              <w:rPr>
                <w:rFonts w:ascii="Arial" w:hAnsi="Arial" w:cs="Arial"/>
                <w:szCs w:val="22"/>
              </w:rPr>
              <w:t>12 Megapixel camera, extra-long battery life</w:t>
            </w:r>
          </w:p>
          <w:p w:rsidR="004631D5" w:rsidRDefault="004631D5" w:rsidP="004631D5">
            <w:pPr>
              <w:pStyle w:val="Default"/>
              <w:numPr>
                <w:ilvl w:val="0"/>
                <w:numId w:val="15"/>
              </w:num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a </w:t>
            </w:r>
            <w:r w:rsidR="008F3E5B" w:rsidRPr="008F3E5B">
              <w:rPr>
                <w:rFonts w:ascii="Arial" w:hAnsi="Arial" w:cs="Arial"/>
                <w:szCs w:val="22"/>
              </w:rPr>
              <w:t>textbox fo</w:t>
            </w:r>
            <w:r>
              <w:rPr>
                <w:rFonts w:ascii="Arial" w:hAnsi="Arial" w:cs="Arial"/>
                <w:szCs w:val="22"/>
              </w:rPr>
              <w:t xml:space="preserve">r quantity ordered: </w:t>
            </w:r>
            <w:r w:rsidR="008F3E5B" w:rsidRPr="008F3E5B">
              <w:rPr>
                <w:rFonts w:ascii="Arial" w:hAnsi="Arial" w:cs="Arial"/>
                <w:szCs w:val="22"/>
              </w:rPr>
              <w:t>number between 1 and 100</w:t>
            </w:r>
          </w:p>
          <w:p w:rsidR="008F3E5B" w:rsidRPr="008F3E5B" w:rsidRDefault="004631D5" w:rsidP="004631D5">
            <w:pPr>
              <w:pStyle w:val="Default"/>
              <w:numPr>
                <w:ilvl w:val="0"/>
                <w:numId w:val="15"/>
              </w:num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w</w:t>
            </w:r>
            <w:r w:rsidR="008F3E5B" w:rsidRPr="008F3E5B">
              <w:rPr>
                <w:rFonts w:ascii="Arial" w:hAnsi="Arial" w:cs="Arial"/>
                <w:szCs w:val="22"/>
              </w:rPr>
              <w:t>hen the button is clicked, the mobile details and the total co</w:t>
            </w:r>
            <w:r w:rsidR="00D957AC">
              <w:rPr>
                <w:rFonts w:ascii="Arial" w:hAnsi="Arial" w:cs="Arial"/>
                <w:szCs w:val="22"/>
              </w:rPr>
              <w:t>st will be displayed in a label</w:t>
            </w:r>
            <w:r w:rsidR="008F3E5B" w:rsidRPr="008F3E5B">
              <w:rPr>
                <w:rFonts w:ascii="Arial" w:hAnsi="Arial" w:cs="Arial"/>
                <w:szCs w:val="22"/>
              </w:rPr>
              <w:t xml:space="preserve"> </w:t>
            </w:r>
          </w:p>
          <w:p w:rsidR="008F3E5B" w:rsidRPr="008F3E5B" w:rsidRDefault="008F3E5B" w:rsidP="008F3E5B">
            <w:pPr>
              <w:pStyle w:val="Default"/>
              <w:rPr>
                <w:rFonts w:ascii="Arial" w:hAnsi="Arial" w:cs="Arial"/>
                <w:szCs w:val="22"/>
              </w:rPr>
            </w:pPr>
          </w:p>
          <w:p w:rsidR="00C2629D" w:rsidRDefault="00C2629D" w:rsidP="008F3E5B">
            <w:pPr>
              <w:pStyle w:val="Defaul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You must use at least one combo box,</w:t>
            </w:r>
            <w:r w:rsidR="00E47594">
              <w:rPr>
                <w:rFonts w:ascii="Arial" w:hAnsi="Arial" w:cs="Arial"/>
                <w:szCs w:val="22"/>
              </w:rPr>
              <w:t xml:space="preserve"> as well as</w:t>
            </w:r>
            <w:r>
              <w:rPr>
                <w:rFonts w:ascii="Arial" w:hAnsi="Arial" w:cs="Arial"/>
                <w:szCs w:val="22"/>
              </w:rPr>
              <w:t xml:space="preserve"> radio buttons and check boxes as appropriate.</w:t>
            </w:r>
          </w:p>
          <w:p w:rsidR="008F3E5B" w:rsidRPr="004631D5" w:rsidRDefault="008F3E5B" w:rsidP="008F3E5B">
            <w:pPr>
              <w:pStyle w:val="Default"/>
              <w:rPr>
                <w:rFonts w:ascii="Arial" w:hAnsi="Arial" w:cs="Arial"/>
                <w:szCs w:val="22"/>
              </w:rPr>
            </w:pPr>
            <w:r w:rsidRPr="004631D5">
              <w:rPr>
                <w:rFonts w:ascii="Arial" w:hAnsi="Arial" w:cs="Arial"/>
                <w:szCs w:val="22"/>
              </w:rPr>
              <w:t xml:space="preserve">You must use at least one IF statement and one Select…Case statement in your source code. </w:t>
            </w:r>
          </w:p>
          <w:p w:rsidR="008F3E5B" w:rsidRPr="008F3E5B" w:rsidRDefault="008F3E5B" w:rsidP="008F3E5B">
            <w:pPr>
              <w:pStyle w:val="Default"/>
              <w:rPr>
                <w:rFonts w:ascii="Arial" w:hAnsi="Arial" w:cs="Arial"/>
                <w:szCs w:val="22"/>
              </w:rPr>
            </w:pPr>
          </w:p>
          <w:p w:rsidR="008F3E5B" w:rsidRDefault="008F3E5B" w:rsidP="008F3E5B">
            <w:pPr>
              <w:pStyle w:val="Default"/>
              <w:rPr>
                <w:rFonts w:ascii="Arial" w:hAnsi="Arial" w:cs="Arial"/>
                <w:szCs w:val="22"/>
              </w:rPr>
            </w:pPr>
            <w:r w:rsidRPr="008F3E5B">
              <w:rPr>
                <w:rFonts w:ascii="Arial" w:hAnsi="Arial" w:cs="Arial"/>
                <w:szCs w:val="22"/>
              </w:rPr>
              <w:t>You will need to ensure that only a number between 1 and 100 has been entered in the text box</w:t>
            </w:r>
            <w:r>
              <w:rPr>
                <w:rFonts w:ascii="Arial" w:hAnsi="Arial" w:cs="Arial"/>
                <w:szCs w:val="22"/>
              </w:rPr>
              <w:t>.</w:t>
            </w:r>
          </w:p>
          <w:p w:rsidR="008F3E5B" w:rsidRPr="008F3E5B" w:rsidRDefault="008F3E5B" w:rsidP="008F3E5B">
            <w:pPr>
              <w:pStyle w:val="Default"/>
              <w:rPr>
                <w:rFonts w:ascii="Arial" w:hAnsi="Arial" w:cs="Arial"/>
                <w:szCs w:val="22"/>
              </w:rPr>
            </w:pPr>
          </w:p>
          <w:p w:rsidR="00D957AC" w:rsidRDefault="008F3E5B" w:rsidP="008F3E5B">
            <w:pPr>
              <w:pStyle w:val="Default"/>
              <w:tabs>
                <w:tab w:val="left" w:pos="1225"/>
                <w:tab w:val="left" w:pos="2450"/>
                <w:tab w:val="left" w:pos="3675"/>
                <w:tab w:val="left" w:pos="4902"/>
                <w:tab w:val="left" w:pos="6127"/>
                <w:tab w:val="left" w:pos="7352"/>
                <w:tab w:val="left" w:pos="8577"/>
              </w:tabs>
              <w:rPr>
                <w:rFonts w:ascii="Arial" w:hAnsi="Arial" w:cs="Arial"/>
                <w:szCs w:val="22"/>
              </w:rPr>
            </w:pPr>
            <w:r w:rsidRPr="008F3E5B">
              <w:rPr>
                <w:rFonts w:ascii="Arial" w:hAnsi="Arial" w:cs="Arial"/>
                <w:szCs w:val="22"/>
              </w:rPr>
              <w:t xml:space="preserve">Calculate the cost based on all smart phones costing €1000 for Apple, €500 for Samsung and €300 for Sony with extra costs as follows: </w:t>
            </w:r>
          </w:p>
          <w:p w:rsidR="00D957AC" w:rsidRDefault="008F3E5B" w:rsidP="00D957AC">
            <w:pPr>
              <w:pStyle w:val="Default"/>
              <w:numPr>
                <w:ilvl w:val="0"/>
                <w:numId w:val="16"/>
              </w:numPr>
              <w:tabs>
                <w:tab w:val="left" w:pos="1225"/>
                <w:tab w:val="left" w:pos="2450"/>
                <w:tab w:val="left" w:pos="3675"/>
                <w:tab w:val="left" w:pos="4902"/>
                <w:tab w:val="left" w:pos="6127"/>
                <w:tab w:val="left" w:pos="7352"/>
                <w:tab w:val="left" w:pos="8577"/>
              </w:tabs>
              <w:rPr>
                <w:rFonts w:ascii="Arial" w:hAnsi="Arial" w:cs="Arial"/>
                <w:szCs w:val="22"/>
              </w:rPr>
            </w:pPr>
            <w:r w:rsidRPr="008F3E5B">
              <w:rPr>
                <w:rFonts w:ascii="Arial" w:hAnsi="Arial" w:cs="Arial"/>
                <w:szCs w:val="22"/>
              </w:rPr>
              <w:t>ext</w:t>
            </w:r>
            <w:r w:rsidR="00D957AC">
              <w:rPr>
                <w:rFonts w:ascii="Arial" w:hAnsi="Arial" w:cs="Arial"/>
                <w:szCs w:val="22"/>
              </w:rPr>
              <w:t>ra-long  Battery Life add €100</w:t>
            </w:r>
          </w:p>
          <w:p w:rsidR="00D957AC" w:rsidRDefault="008F3E5B" w:rsidP="00D957AC">
            <w:pPr>
              <w:pStyle w:val="Default"/>
              <w:numPr>
                <w:ilvl w:val="0"/>
                <w:numId w:val="16"/>
              </w:numPr>
              <w:tabs>
                <w:tab w:val="left" w:pos="1225"/>
                <w:tab w:val="left" w:pos="2450"/>
                <w:tab w:val="left" w:pos="3675"/>
                <w:tab w:val="left" w:pos="4902"/>
                <w:tab w:val="left" w:pos="6127"/>
                <w:tab w:val="left" w:pos="7352"/>
                <w:tab w:val="left" w:pos="8577"/>
              </w:tabs>
              <w:rPr>
                <w:rFonts w:ascii="Arial" w:hAnsi="Arial" w:cs="Arial"/>
                <w:szCs w:val="22"/>
              </w:rPr>
            </w:pPr>
            <w:r w:rsidRPr="008F3E5B">
              <w:rPr>
                <w:rFonts w:ascii="Arial" w:hAnsi="Arial" w:cs="Arial"/>
                <w:szCs w:val="22"/>
              </w:rPr>
              <w:t>12 Megapixel</w:t>
            </w:r>
            <w:r w:rsidR="00D957AC">
              <w:rPr>
                <w:rFonts w:ascii="Arial" w:hAnsi="Arial" w:cs="Arial"/>
                <w:szCs w:val="22"/>
              </w:rPr>
              <w:t xml:space="preserve">  camera </w:t>
            </w:r>
            <w:r w:rsidR="00707EFA">
              <w:rPr>
                <w:rFonts w:ascii="Arial" w:hAnsi="Arial" w:cs="Arial"/>
                <w:szCs w:val="22"/>
              </w:rPr>
              <w:t xml:space="preserve">add </w:t>
            </w:r>
            <w:r w:rsidR="00D957AC">
              <w:rPr>
                <w:rFonts w:ascii="Arial" w:hAnsi="Arial" w:cs="Arial"/>
                <w:szCs w:val="22"/>
              </w:rPr>
              <w:t>€50</w:t>
            </w:r>
          </w:p>
          <w:p w:rsidR="00D957AC" w:rsidRDefault="00D957AC" w:rsidP="00D957AC">
            <w:pPr>
              <w:pStyle w:val="Default"/>
              <w:numPr>
                <w:ilvl w:val="0"/>
                <w:numId w:val="16"/>
              </w:numPr>
              <w:tabs>
                <w:tab w:val="left" w:pos="1225"/>
                <w:tab w:val="left" w:pos="2450"/>
                <w:tab w:val="left" w:pos="3675"/>
                <w:tab w:val="left" w:pos="4902"/>
                <w:tab w:val="left" w:pos="6127"/>
                <w:tab w:val="left" w:pos="7352"/>
                <w:tab w:val="left" w:pos="8577"/>
              </w:tabs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Storage </w:t>
            </w:r>
            <w:r w:rsidR="008F3E5B" w:rsidRPr="008F3E5B">
              <w:rPr>
                <w:rFonts w:ascii="Arial" w:hAnsi="Arial" w:cs="Arial"/>
                <w:szCs w:val="22"/>
              </w:rPr>
              <w:t>32Gb</w:t>
            </w:r>
            <w:r w:rsidR="004631D5">
              <w:rPr>
                <w:rFonts w:ascii="Arial" w:hAnsi="Arial" w:cs="Arial"/>
                <w:szCs w:val="22"/>
              </w:rPr>
              <w:t xml:space="preserve"> add €24.50</w:t>
            </w:r>
          </w:p>
          <w:p w:rsidR="008F3E5B" w:rsidRDefault="00D957AC" w:rsidP="00D957AC">
            <w:pPr>
              <w:pStyle w:val="Default"/>
              <w:numPr>
                <w:ilvl w:val="0"/>
                <w:numId w:val="16"/>
              </w:numPr>
              <w:tabs>
                <w:tab w:val="left" w:pos="1225"/>
                <w:tab w:val="left" w:pos="2450"/>
                <w:tab w:val="left" w:pos="3675"/>
                <w:tab w:val="left" w:pos="4902"/>
                <w:tab w:val="left" w:pos="6127"/>
                <w:tab w:val="left" w:pos="7352"/>
                <w:tab w:val="left" w:pos="8577"/>
              </w:tabs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Storage </w:t>
            </w:r>
            <w:r w:rsidR="008F3E5B" w:rsidRPr="008F3E5B">
              <w:rPr>
                <w:rFonts w:ascii="Arial" w:hAnsi="Arial" w:cs="Arial"/>
                <w:szCs w:val="22"/>
              </w:rPr>
              <w:t>64Gb add €4</w:t>
            </w:r>
            <w:r w:rsidR="004631D5">
              <w:rPr>
                <w:rFonts w:ascii="Arial" w:hAnsi="Arial" w:cs="Arial"/>
                <w:szCs w:val="22"/>
              </w:rPr>
              <w:t>9.99</w:t>
            </w:r>
          </w:p>
          <w:p w:rsidR="00E47594" w:rsidRPr="008F3E5B" w:rsidRDefault="00E47594" w:rsidP="00E47594">
            <w:pPr>
              <w:pStyle w:val="Default"/>
              <w:tabs>
                <w:tab w:val="left" w:pos="1225"/>
                <w:tab w:val="left" w:pos="2450"/>
                <w:tab w:val="left" w:pos="3675"/>
                <w:tab w:val="left" w:pos="4902"/>
                <w:tab w:val="left" w:pos="6127"/>
                <w:tab w:val="left" w:pos="7352"/>
                <w:tab w:val="left" w:pos="8577"/>
              </w:tabs>
              <w:ind w:left="720"/>
              <w:rPr>
                <w:rFonts w:ascii="Arial" w:hAnsi="Arial" w:cs="Arial"/>
                <w:szCs w:val="22"/>
              </w:rPr>
            </w:pPr>
          </w:p>
          <w:p w:rsidR="00564BC0" w:rsidRDefault="00E47594" w:rsidP="00564BC0">
            <w:pPr>
              <w:autoSpaceDE w:val="0"/>
              <w:autoSpaceDN w:val="0"/>
              <w:adjustRightInd w:val="0"/>
              <w:rPr>
                <w:rFonts w:ascii="Arial" w:hAnsi="Arial" w:cs="Arial"/>
                <w:szCs w:val="26"/>
              </w:rPr>
            </w:pPr>
            <w:r>
              <w:rPr>
                <w:rFonts w:ascii="Arial" w:hAnsi="Arial" w:cs="Arial"/>
                <w:szCs w:val="26"/>
              </w:rPr>
              <w:t>Make sure to:</w:t>
            </w:r>
          </w:p>
          <w:p w:rsidR="00564BC0" w:rsidRPr="004631D5" w:rsidRDefault="00564BC0" w:rsidP="002C3BB0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Arial" w:hAnsi="Arial" w:cs="Arial"/>
                <w:szCs w:val="26"/>
              </w:rPr>
            </w:pPr>
            <w:r w:rsidRPr="004631D5">
              <w:rPr>
                <w:rFonts w:ascii="Arial" w:hAnsi="Arial" w:cs="Arial"/>
                <w:szCs w:val="26"/>
              </w:rPr>
              <w:t>De</w:t>
            </w:r>
            <w:r w:rsidR="005B4D88" w:rsidRPr="004631D5">
              <w:rPr>
                <w:rFonts w:ascii="Arial" w:hAnsi="Arial" w:cs="Arial"/>
                <w:szCs w:val="26"/>
              </w:rPr>
              <w:t>velop an algorithm</w:t>
            </w:r>
            <w:r w:rsidR="002C3BB0" w:rsidRPr="004631D5">
              <w:rPr>
                <w:rFonts w:ascii="Arial" w:hAnsi="Arial" w:cs="Arial"/>
                <w:szCs w:val="26"/>
              </w:rPr>
              <w:t xml:space="preserve"> to solve the above problem</w:t>
            </w:r>
            <w:r w:rsidR="005B4D88" w:rsidRPr="004631D5">
              <w:rPr>
                <w:rFonts w:ascii="Arial" w:hAnsi="Arial" w:cs="Arial"/>
                <w:szCs w:val="26"/>
              </w:rPr>
              <w:t xml:space="preserve"> using pseudo</w:t>
            </w:r>
            <w:r w:rsidR="002C3BB0" w:rsidRPr="004631D5">
              <w:rPr>
                <w:rFonts w:ascii="Arial" w:hAnsi="Arial" w:cs="Arial"/>
                <w:szCs w:val="26"/>
              </w:rPr>
              <w:t xml:space="preserve">code or </w:t>
            </w:r>
            <w:r w:rsidRPr="004631D5">
              <w:rPr>
                <w:rFonts w:ascii="Arial" w:hAnsi="Arial" w:cs="Arial"/>
                <w:szCs w:val="26"/>
              </w:rPr>
              <w:t>flowchart</w:t>
            </w:r>
            <w:r w:rsidR="002C3BB0" w:rsidRPr="004631D5">
              <w:rPr>
                <w:rFonts w:ascii="Arial" w:hAnsi="Arial" w:cs="Arial"/>
                <w:szCs w:val="26"/>
              </w:rPr>
              <w:t xml:space="preserve"> detailing all tasks to be completed</w:t>
            </w:r>
          </w:p>
          <w:p w:rsidR="005B4D88" w:rsidRPr="004631D5" w:rsidRDefault="005B4D88" w:rsidP="002C3BB0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Arial" w:hAnsi="Arial" w:cs="Arial"/>
                <w:szCs w:val="26"/>
              </w:rPr>
            </w:pPr>
            <w:r w:rsidRPr="004631D5">
              <w:rPr>
                <w:rFonts w:ascii="Arial" w:hAnsi="Arial" w:cs="Arial"/>
                <w:szCs w:val="26"/>
              </w:rPr>
              <w:t>Design a suitable GUI</w:t>
            </w:r>
            <w:r w:rsidR="002C3BB0" w:rsidRPr="004631D5">
              <w:rPr>
                <w:rFonts w:ascii="Arial" w:hAnsi="Arial" w:cs="Arial"/>
                <w:szCs w:val="26"/>
              </w:rPr>
              <w:t xml:space="preserve">, </w:t>
            </w:r>
            <w:r w:rsidR="004F668E" w:rsidRPr="004631D5">
              <w:rPr>
                <w:rFonts w:ascii="Arial" w:hAnsi="Arial" w:cs="Arial"/>
                <w:szCs w:val="26"/>
              </w:rPr>
              <w:t xml:space="preserve">visually </w:t>
            </w:r>
            <w:r w:rsidR="002C3BB0" w:rsidRPr="004631D5">
              <w:rPr>
                <w:rFonts w:ascii="Arial" w:hAnsi="Arial" w:cs="Arial"/>
                <w:szCs w:val="26"/>
              </w:rPr>
              <w:t>appealing</w:t>
            </w:r>
            <w:r w:rsidR="008F3E5B" w:rsidRPr="004631D5">
              <w:rPr>
                <w:rFonts w:ascii="Arial" w:hAnsi="Arial" w:cs="Arial"/>
                <w:szCs w:val="26"/>
              </w:rPr>
              <w:t xml:space="preserve"> (relevant colour scheme, graphics)</w:t>
            </w:r>
            <w:r w:rsidR="002C3BB0" w:rsidRPr="004631D5">
              <w:rPr>
                <w:rFonts w:ascii="Arial" w:hAnsi="Arial" w:cs="Arial"/>
                <w:szCs w:val="26"/>
              </w:rPr>
              <w:t xml:space="preserve"> and easy to use</w:t>
            </w:r>
          </w:p>
          <w:p w:rsidR="00564BC0" w:rsidRPr="004631D5" w:rsidRDefault="00564BC0" w:rsidP="002C3BB0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Arial" w:hAnsi="Arial" w:cs="Arial"/>
                <w:szCs w:val="26"/>
              </w:rPr>
            </w:pPr>
            <w:r w:rsidRPr="004631D5">
              <w:rPr>
                <w:rFonts w:ascii="Arial" w:hAnsi="Arial" w:cs="Arial"/>
                <w:szCs w:val="26"/>
              </w:rPr>
              <w:t>Use the developed algorithm to implement a solut</w:t>
            </w:r>
            <w:r w:rsidR="002C3BB0" w:rsidRPr="004631D5">
              <w:rPr>
                <w:rFonts w:ascii="Arial" w:hAnsi="Arial" w:cs="Arial"/>
                <w:szCs w:val="26"/>
              </w:rPr>
              <w:t>ion</w:t>
            </w:r>
          </w:p>
          <w:p w:rsidR="00564BC0" w:rsidRPr="004631D5" w:rsidRDefault="00564BC0" w:rsidP="002C3BB0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Arial" w:hAnsi="Arial" w:cs="Arial"/>
                <w:szCs w:val="26"/>
              </w:rPr>
            </w:pPr>
            <w:r w:rsidRPr="004631D5">
              <w:rPr>
                <w:rFonts w:ascii="Arial" w:hAnsi="Arial" w:cs="Arial"/>
                <w:szCs w:val="26"/>
              </w:rPr>
              <w:t xml:space="preserve">Develop test data that </w:t>
            </w:r>
            <w:r w:rsidR="005B4D88" w:rsidRPr="004631D5">
              <w:rPr>
                <w:rFonts w:ascii="Arial" w:hAnsi="Arial" w:cs="Arial"/>
                <w:szCs w:val="26"/>
              </w:rPr>
              <w:t>thoroughly</w:t>
            </w:r>
            <w:r w:rsidRPr="004631D5">
              <w:rPr>
                <w:rFonts w:ascii="Arial" w:hAnsi="Arial" w:cs="Arial"/>
                <w:szCs w:val="26"/>
              </w:rPr>
              <w:t xml:space="preserve"> test the program and apply that test data to the coded solution</w:t>
            </w:r>
          </w:p>
          <w:p w:rsidR="005B4D88" w:rsidRPr="004631D5" w:rsidRDefault="002C3BB0" w:rsidP="002C3BB0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Arial" w:hAnsi="Arial" w:cs="Arial"/>
                <w:szCs w:val="26"/>
              </w:rPr>
            </w:pPr>
            <w:r w:rsidRPr="004631D5">
              <w:rPr>
                <w:rFonts w:ascii="Arial" w:hAnsi="Arial" w:cs="Arial"/>
                <w:szCs w:val="26"/>
              </w:rPr>
              <w:t>Follow a</w:t>
            </w:r>
            <w:r w:rsidR="00AC6953" w:rsidRPr="004631D5">
              <w:rPr>
                <w:rFonts w:ascii="Arial" w:hAnsi="Arial" w:cs="Arial"/>
                <w:szCs w:val="26"/>
              </w:rPr>
              <w:t>ccep</w:t>
            </w:r>
            <w:r w:rsidRPr="004631D5">
              <w:rPr>
                <w:rFonts w:ascii="Arial" w:hAnsi="Arial" w:cs="Arial"/>
                <w:szCs w:val="26"/>
              </w:rPr>
              <w:t>ted industry standard for coding</w:t>
            </w:r>
            <w:r w:rsidR="00AC6953" w:rsidRPr="004631D5">
              <w:rPr>
                <w:rFonts w:ascii="Arial" w:hAnsi="Arial" w:cs="Arial"/>
                <w:szCs w:val="26"/>
              </w:rPr>
              <w:t>: c</w:t>
            </w:r>
            <w:r w:rsidR="005B4D88" w:rsidRPr="004631D5">
              <w:rPr>
                <w:rFonts w:ascii="Arial" w:hAnsi="Arial" w:cs="Arial"/>
                <w:szCs w:val="26"/>
              </w:rPr>
              <w:t>ode layout</w:t>
            </w:r>
            <w:r w:rsidRPr="004631D5">
              <w:rPr>
                <w:rFonts w:ascii="Arial" w:hAnsi="Arial" w:cs="Arial"/>
                <w:szCs w:val="26"/>
              </w:rPr>
              <w:t xml:space="preserve"> indented and easy to read</w:t>
            </w:r>
            <w:r w:rsidR="005B4D88" w:rsidRPr="004631D5">
              <w:rPr>
                <w:rFonts w:ascii="Arial" w:hAnsi="Arial" w:cs="Arial"/>
                <w:szCs w:val="26"/>
              </w:rPr>
              <w:t>, logical sequence</w:t>
            </w:r>
            <w:r w:rsidRPr="004631D5">
              <w:rPr>
                <w:rFonts w:ascii="Arial" w:hAnsi="Arial" w:cs="Arial"/>
                <w:szCs w:val="26"/>
              </w:rPr>
              <w:t xml:space="preserve"> of code</w:t>
            </w:r>
            <w:r w:rsidR="005B4D88" w:rsidRPr="004631D5">
              <w:rPr>
                <w:rFonts w:ascii="Arial" w:hAnsi="Arial" w:cs="Arial"/>
                <w:szCs w:val="26"/>
              </w:rPr>
              <w:t>, variable names and comments to follow good practice and conventions.</w:t>
            </w:r>
          </w:p>
          <w:p w:rsidR="00E92415" w:rsidRPr="004631D5" w:rsidRDefault="00E92415" w:rsidP="00E92415">
            <w:pPr>
              <w:rPr>
                <w:rFonts w:ascii="Arial" w:hAnsi="Arial" w:cs="Arial"/>
                <w:b/>
                <w:szCs w:val="22"/>
              </w:rPr>
            </w:pPr>
          </w:p>
          <w:p w:rsidR="00883478" w:rsidRPr="00D957AC" w:rsidRDefault="00883478" w:rsidP="00E92415">
            <w:pPr>
              <w:rPr>
                <w:rFonts w:ascii="Arial" w:hAnsi="Arial" w:cs="Arial"/>
                <w:b/>
                <w:sz w:val="12"/>
                <w:szCs w:val="22"/>
              </w:rPr>
            </w:pPr>
          </w:p>
          <w:p w:rsidR="005B4D88" w:rsidRPr="004631D5" w:rsidRDefault="005B4D88" w:rsidP="005B4D8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Cs w:val="28"/>
              </w:rPr>
            </w:pPr>
            <w:r w:rsidRPr="004631D5">
              <w:rPr>
                <w:rFonts w:ascii="Arial" w:hAnsi="Arial" w:cs="Arial"/>
                <w:b/>
                <w:bCs/>
                <w:szCs w:val="28"/>
              </w:rPr>
              <w:t>Marking scheme</w:t>
            </w:r>
          </w:p>
          <w:p w:rsidR="005B4D88" w:rsidRPr="00E47594" w:rsidRDefault="005B4D88" w:rsidP="005B4D88">
            <w:pPr>
              <w:rPr>
                <w:rFonts w:ascii="Arial" w:hAnsi="Arial" w:cs="Arial"/>
                <w:sz w:val="6"/>
              </w:rPr>
            </w:pPr>
          </w:p>
          <w:p w:rsidR="005B4D88" w:rsidRPr="004631D5" w:rsidRDefault="002C3BB0" w:rsidP="005B4D88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Cs w:val="28"/>
              </w:rPr>
            </w:pPr>
            <w:r w:rsidRPr="004631D5">
              <w:rPr>
                <w:rFonts w:ascii="Arial" w:hAnsi="Arial" w:cs="Arial"/>
                <w:szCs w:val="28"/>
              </w:rPr>
              <w:t>Algorithm</w:t>
            </w:r>
            <w:r w:rsidR="005B4D88" w:rsidRPr="004631D5">
              <w:rPr>
                <w:rFonts w:ascii="Arial" w:hAnsi="Arial" w:cs="Arial"/>
                <w:szCs w:val="28"/>
              </w:rPr>
              <w:t xml:space="preserve"> and data dictionary – </w:t>
            </w:r>
            <w:r w:rsidR="005B4D88" w:rsidRPr="004631D5">
              <w:rPr>
                <w:rFonts w:ascii="Arial" w:hAnsi="Arial" w:cs="Arial"/>
                <w:i/>
                <w:szCs w:val="28"/>
              </w:rPr>
              <w:t>5 marks</w:t>
            </w:r>
          </w:p>
          <w:p w:rsidR="005B4D88" w:rsidRPr="004631D5" w:rsidRDefault="005B4D88" w:rsidP="005B4D88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Cs w:val="28"/>
              </w:rPr>
            </w:pPr>
            <w:r w:rsidRPr="004631D5">
              <w:rPr>
                <w:rFonts w:ascii="Arial" w:hAnsi="Arial" w:cs="Arial"/>
                <w:szCs w:val="28"/>
              </w:rPr>
              <w:t xml:space="preserve">Accurate programming </w:t>
            </w:r>
            <w:r w:rsidR="00803163" w:rsidRPr="004631D5">
              <w:rPr>
                <w:rFonts w:ascii="Arial" w:hAnsi="Arial" w:cs="Arial"/>
                <w:szCs w:val="28"/>
              </w:rPr>
              <w:t>using</w:t>
            </w:r>
            <w:r w:rsidR="00C33250">
              <w:rPr>
                <w:rFonts w:ascii="Arial" w:hAnsi="Arial" w:cs="Arial"/>
                <w:szCs w:val="28"/>
              </w:rPr>
              <w:t xml:space="preserve"> appropriate data types for variables, </w:t>
            </w:r>
            <w:r w:rsidR="00803163" w:rsidRPr="004631D5">
              <w:rPr>
                <w:rFonts w:ascii="Arial" w:hAnsi="Arial" w:cs="Arial"/>
                <w:szCs w:val="28"/>
              </w:rPr>
              <w:t xml:space="preserve">correct </w:t>
            </w:r>
            <w:r w:rsidR="00C33250">
              <w:rPr>
                <w:rFonts w:ascii="Arial" w:hAnsi="Arial" w:cs="Arial"/>
                <w:szCs w:val="28"/>
              </w:rPr>
              <w:t xml:space="preserve">use of input and output statements, </w:t>
            </w:r>
            <w:r w:rsidR="00803163" w:rsidRPr="004631D5">
              <w:rPr>
                <w:rFonts w:ascii="Arial" w:hAnsi="Arial" w:cs="Arial"/>
                <w:szCs w:val="28"/>
              </w:rPr>
              <w:t>operators and structures</w:t>
            </w:r>
            <w:r w:rsidR="00385FEF" w:rsidRPr="004631D5">
              <w:rPr>
                <w:rFonts w:ascii="Arial" w:hAnsi="Arial" w:cs="Arial"/>
                <w:szCs w:val="28"/>
              </w:rPr>
              <w:t xml:space="preserve"> </w:t>
            </w:r>
            <w:r w:rsidRPr="004631D5">
              <w:rPr>
                <w:rFonts w:ascii="Arial" w:hAnsi="Arial" w:cs="Arial"/>
                <w:szCs w:val="28"/>
              </w:rPr>
              <w:t xml:space="preserve">– </w:t>
            </w:r>
            <w:r w:rsidRPr="004631D5">
              <w:rPr>
                <w:rFonts w:ascii="Arial" w:hAnsi="Arial" w:cs="Arial"/>
                <w:i/>
                <w:szCs w:val="28"/>
              </w:rPr>
              <w:t>15 marks</w:t>
            </w:r>
          </w:p>
          <w:p w:rsidR="005B4D88" w:rsidRPr="004631D5" w:rsidRDefault="005B4D88" w:rsidP="005B4D88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Cs w:val="28"/>
              </w:rPr>
            </w:pPr>
            <w:r w:rsidRPr="004631D5">
              <w:rPr>
                <w:rFonts w:ascii="Arial" w:hAnsi="Arial" w:cs="Arial"/>
                <w:szCs w:val="28"/>
              </w:rPr>
              <w:t>Appropriate</w:t>
            </w:r>
            <w:r w:rsidR="00803163" w:rsidRPr="004631D5">
              <w:rPr>
                <w:rFonts w:ascii="Arial" w:hAnsi="Arial" w:cs="Arial"/>
                <w:szCs w:val="28"/>
              </w:rPr>
              <w:t xml:space="preserve"> test data and</w:t>
            </w:r>
            <w:r w:rsidRPr="004631D5">
              <w:rPr>
                <w:rFonts w:ascii="Arial" w:hAnsi="Arial" w:cs="Arial"/>
                <w:szCs w:val="28"/>
              </w:rPr>
              <w:t xml:space="preserve"> testing – </w:t>
            </w:r>
            <w:r w:rsidRPr="004631D5">
              <w:rPr>
                <w:rFonts w:ascii="Arial" w:hAnsi="Arial" w:cs="Arial"/>
                <w:i/>
                <w:szCs w:val="28"/>
              </w:rPr>
              <w:t>5 marks</w:t>
            </w:r>
          </w:p>
          <w:p w:rsidR="005B4D88" w:rsidRPr="00E47594" w:rsidRDefault="005B4D88" w:rsidP="005B4D88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Cs w:val="28"/>
              </w:rPr>
            </w:pPr>
            <w:r w:rsidRPr="004631D5">
              <w:rPr>
                <w:rFonts w:ascii="Arial" w:hAnsi="Arial" w:cs="Arial"/>
                <w:szCs w:val="28"/>
              </w:rPr>
              <w:t>Accepted industry standard for coding</w:t>
            </w:r>
            <w:r w:rsidR="00385FEF" w:rsidRPr="004631D5">
              <w:rPr>
                <w:rFonts w:ascii="Arial" w:hAnsi="Arial" w:cs="Arial"/>
                <w:szCs w:val="28"/>
              </w:rPr>
              <w:t xml:space="preserve"> </w:t>
            </w:r>
            <w:r w:rsidRPr="004631D5">
              <w:rPr>
                <w:rFonts w:ascii="Arial" w:hAnsi="Arial" w:cs="Arial"/>
                <w:szCs w:val="28"/>
              </w:rPr>
              <w:t xml:space="preserve">– </w:t>
            </w:r>
            <w:r w:rsidRPr="004631D5">
              <w:rPr>
                <w:rFonts w:ascii="Arial" w:hAnsi="Arial" w:cs="Arial"/>
                <w:i/>
                <w:szCs w:val="28"/>
              </w:rPr>
              <w:t>5 marks</w:t>
            </w:r>
          </w:p>
          <w:p w:rsidR="00E47594" w:rsidRPr="00E47594" w:rsidRDefault="00E47594" w:rsidP="00E47594">
            <w:pPr>
              <w:pStyle w:val="ListParagraph"/>
              <w:rPr>
                <w:rFonts w:ascii="Arial" w:hAnsi="Arial" w:cs="Arial"/>
                <w:sz w:val="20"/>
                <w:szCs w:val="28"/>
              </w:rPr>
            </w:pPr>
          </w:p>
          <w:p w:rsidR="00D957AC" w:rsidRPr="00E47594" w:rsidRDefault="00D957AC" w:rsidP="00E7279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Cs w:val="28"/>
              </w:rPr>
            </w:pPr>
          </w:p>
          <w:p w:rsidR="00E72799" w:rsidRPr="004631D5" w:rsidRDefault="00F3453C" w:rsidP="00E7279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Cs w:val="28"/>
              </w:rPr>
            </w:pPr>
            <w:r w:rsidRPr="004631D5">
              <w:rPr>
                <w:rFonts w:ascii="Arial" w:hAnsi="Arial" w:cs="Arial"/>
                <w:b/>
                <w:bCs/>
                <w:szCs w:val="28"/>
              </w:rPr>
              <w:t>Documentation to include</w:t>
            </w:r>
          </w:p>
          <w:p w:rsidR="00F3453C" w:rsidRPr="004631D5" w:rsidRDefault="00F3453C" w:rsidP="00E7279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Cs w:val="28"/>
              </w:rPr>
            </w:pPr>
          </w:p>
          <w:p w:rsidR="00E72799" w:rsidRPr="004631D5" w:rsidRDefault="00E72799" w:rsidP="00E72799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Arial" w:hAnsi="Arial" w:cs="Arial"/>
                <w:szCs w:val="28"/>
              </w:rPr>
            </w:pPr>
            <w:r w:rsidRPr="004631D5">
              <w:rPr>
                <w:rFonts w:ascii="Arial" w:hAnsi="Arial" w:cs="Arial"/>
                <w:szCs w:val="28"/>
              </w:rPr>
              <w:t>Title page with name, class, subject, title of assignment</w:t>
            </w:r>
          </w:p>
          <w:p w:rsidR="00564BC0" w:rsidRPr="004631D5" w:rsidRDefault="002C3BB0" w:rsidP="00E72799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4631D5">
              <w:rPr>
                <w:rFonts w:ascii="Arial" w:hAnsi="Arial" w:cs="Arial"/>
              </w:rPr>
              <w:t xml:space="preserve">Algorithm: pseudocode or </w:t>
            </w:r>
            <w:r w:rsidR="00564BC0" w:rsidRPr="004631D5">
              <w:rPr>
                <w:rFonts w:ascii="Arial" w:hAnsi="Arial" w:cs="Arial"/>
              </w:rPr>
              <w:t>flowchart</w:t>
            </w:r>
            <w:r w:rsidRPr="004631D5">
              <w:rPr>
                <w:rFonts w:ascii="Arial" w:hAnsi="Arial" w:cs="Arial"/>
              </w:rPr>
              <w:t xml:space="preserve"> detailing all tasks to be completed</w:t>
            </w:r>
          </w:p>
          <w:p w:rsidR="00E72799" w:rsidRPr="004631D5" w:rsidRDefault="00E72799" w:rsidP="00E72799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4631D5">
              <w:rPr>
                <w:rFonts w:ascii="Arial" w:hAnsi="Arial" w:cs="Arial"/>
              </w:rPr>
              <w:t>Data dictionary to include a list of variables (with their names, types and uses) and a list of controls (with their names, types and uses)</w:t>
            </w:r>
          </w:p>
          <w:p w:rsidR="005B4D88" w:rsidRPr="004631D5" w:rsidRDefault="005B4D88" w:rsidP="005B4D88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4631D5">
              <w:rPr>
                <w:rFonts w:ascii="Arial" w:hAnsi="Arial" w:cs="Arial"/>
              </w:rPr>
              <w:t>Test data compiled and evidence of thorough testing (screen shots)</w:t>
            </w:r>
          </w:p>
          <w:p w:rsidR="00E72799" w:rsidRPr="004631D5" w:rsidRDefault="00A842B9" w:rsidP="00E72799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="00E72799" w:rsidRPr="004631D5">
              <w:rPr>
                <w:rFonts w:ascii="Arial" w:hAnsi="Arial" w:cs="Arial"/>
              </w:rPr>
              <w:t>ource code</w:t>
            </w:r>
          </w:p>
          <w:p w:rsidR="00883478" w:rsidRPr="004631D5" w:rsidRDefault="00883478" w:rsidP="00E7279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  <w:p w:rsidR="00E72799" w:rsidRPr="004631D5" w:rsidRDefault="00E72799" w:rsidP="00E7279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4631D5">
              <w:rPr>
                <w:rFonts w:ascii="Arial" w:hAnsi="Arial" w:cs="Arial"/>
                <w:b/>
                <w:bCs/>
              </w:rPr>
              <w:t>Submission</w:t>
            </w:r>
          </w:p>
          <w:p w:rsidR="00F3453C" w:rsidRPr="004631D5" w:rsidRDefault="00F3453C" w:rsidP="00E7279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  <w:p w:rsidR="00E72799" w:rsidRPr="004631D5" w:rsidRDefault="00E47594" w:rsidP="00E72799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Upload a c</w:t>
            </w:r>
            <w:r w:rsidR="00E72799" w:rsidRPr="004631D5">
              <w:rPr>
                <w:rFonts w:ascii="Arial" w:hAnsi="Arial" w:cs="Arial"/>
              </w:rPr>
              <w:t xml:space="preserve">opy of </w:t>
            </w:r>
            <w:r>
              <w:rPr>
                <w:rFonts w:ascii="Arial" w:hAnsi="Arial" w:cs="Arial"/>
              </w:rPr>
              <w:t xml:space="preserve">the </w:t>
            </w:r>
            <w:r w:rsidR="00E72799" w:rsidRPr="004631D5">
              <w:rPr>
                <w:rFonts w:ascii="Arial" w:hAnsi="Arial" w:cs="Arial"/>
              </w:rPr>
              <w:t>above documentation report (please ensure yo</w:t>
            </w:r>
            <w:r>
              <w:rPr>
                <w:rFonts w:ascii="Arial" w:hAnsi="Arial" w:cs="Arial"/>
              </w:rPr>
              <w:t>u keep a</w:t>
            </w:r>
            <w:r w:rsidR="00E72799" w:rsidRPr="004631D5">
              <w:rPr>
                <w:rFonts w:ascii="Arial" w:hAnsi="Arial" w:cs="Arial"/>
              </w:rPr>
              <w:t xml:space="preserve"> backup)</w:t>
            </w:r>
          </w:p>
          <w:p w:rsidR="00E72799" w:rsidRPr="004631D5" w:rsidRDefault="00E47594" w:rsidP="00E72799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Upload t</w:t>
            </w:r>
            <w:r w:rsidR="00E72799" w:rsidRPr="004631D5">
              <w:rPr>
                <w:rFonts w:ascii="Arial" w:hAnsi="Arial" w:cs="Arial"/>
              </w:rPr>
              <w:t>his briefing document signed and dated</w:t>
            </w:r>
          </w:p>
          <w:p w:rsidR="00E72799" w:rsidRPr="004631D5" w:rsidRDefault="00A842B9" w:rsidP="005B4D88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Upload a c</w:t>
            </w:r>
            <w:r w:rsidR="005B4D88" w:rsidRPr="004631D5">
              <w:rPr>
                <w:rFonts w:ascii="Arial" w:hAnsi="Arial" w:cs="Arial"/>
              </w:rPr>
              <w:t xml:space="preserve">opy of </w:t>
            </w:r>
            <w:r>
              <w:rPr>
                <w:rFonts w:ascii="Arial" w:hAnsi="Arial" w:cs="Arial"/>
              </w:rPr>
              <w:t xml:space="preserve">the </w:t>
            </w:r>
            <w:bookmarkStart w:id="0" w:name="_GoBack"/>
            <w:bookmarkEnd w:id="0"/>
            <w:r w:rsidR="005B4D88" w:rsidRPr="004631D5">
              <w:rPr>
                <w:rFonts w:ascii="Arial" w:hAnsi="Arial" w:cs="Arial"/>
              </w:rPr>
              <w:t>source code folder as ZIP file uploaded to Moodle (if not possible, supply a c</w:t>
            </w:r>
            <w:r w:rsidR="00E72799" w:rsidRPr="004631D5">
              <w:rPr>
                <w:rFonts w:ascii="Arial" w:hAnsi="Arial" w:cs="Arial"/>
              </w:rPr>
              <w:t xml:space="preserve">opy of source code folder on Memory Key or </w:t>
            </w:r>
            <w:r w:rsidR="00E47594">
              <w:rPr>
                <w:rFonts w:ascii="Arial" w:hAnsi="Arial" w:cs="Arial"/>
              </w:rPr>
              <w:t>DVD</w:t>
            </w:r>
            <w:r w:rsidR="005B4D88" w:rsidRPr="004631D5">
              <w:rPr>
                <w:rFonts w:ascii="Arial" w:hAnsi="Arial" w:cs="Arial"/>
              </w:rPr>
              <w:t>)</w:t>
            </w:r>
          </w:p>
          <w:p w:rsidR="00E72799" w:rsidRPr="007F66DC" w:rsidRDefault="00E72799" w:rsidP="00E72799">
            <w:pPr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</w:p>
          <w:p w:rsidR="00B169D8" w:rsidRPr="007F66DC" w:rsidRDefault="00B169D8" w:rsidP="004F3944">
            <w:pPr>
              <w:rPr>
                <w:rFonts w:ascii="Arial" w:hAnsi="Arial" w:cs="Arial"/>
                <w:sz w:val="22"/>
                <w:szCs w:val="22"/>
              </w:rPr>
            </w:pPr>
          </w:p>
          <w:p w:rsidR="00B169D8" w:rsidRPr="007F66DC" w:rsidRDefault="00B169D8" w:rsidP="004F3944">
            <w:pPr>
              <w:rPr>
                <w:rFonts w:ascii="Arial" w:hAnsi="Arial" w:cs="Arial"/>
                <w:sz w:val="22"/>
                <w:szCs w:val="22"/>
              </w:rPr>
            </w:pPr>
          </w:p>
          <w:p w:rsidR="00B169D8" w:rsidRPr="007F66DC" w:rsidRDefault="00B169D8" w:rsidP="004F394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40616" w:rsidRPr="007F66DC" w:rsidRDefault="00A40616" w:rsidP="005F3B06">
      <w:pPr>
        <w:rPr>
          <w:rFonts w:ascii="Arial" w:hAnsi="Arial" w:cs="Arial"/>
          <w:b/>
          <w:i/>
        </w:rPr>
      </w:pPr>
    </w:p>
    <w:p w:rsidR="002A779C" w:rsidRDefault="008E6A40" w:rsidP="00A40616">
      <w:pPr>
        <w:jc w:val="center"/>
        <w:rPr>
          <w:rFonts w:ascii="Arial" w:hAnsi="Arial" w:cs="Arial"/>
          <w:b/>
          <w:i/>
        </w:rPr>
      </w:pPr>
      <w:r w:rsidRPr="007F66DC">
        <w:rPr>
          <w:rFonts w:ascii="Arial" w:hAnsi="Arial" w:cs="Arial"/>
          <w:b/>
          <w:i/>
        </w:rPr>
        <w:t>T</w:t>
      </w:r>
      <w:r w:rsidR="002A779C" w:rsidRPr="007F66DC">
        <w:rPr>
          <w:rFonts w:ascii="Arial" w:hAnsi="Arial" w:cs="Arial"/>
          <w:b/>
          <w:i/>
        </w:rPr>
        <w:t xml:space="preserve">his briefing document </w:t>
      </w:r>
      <w:r w:rsidR="002A779C" w:rsidRPr="007F66DC">
        <w:rPr>
          <w:rFonts w:ascii="Arial" w:hAnsi="Arial" w:cs="Arial"/>
          <w:b/>
          <w:i/>
          <w:u w:val="single"/>
        </w:rPr>
        <w:t>must</w:t>
      </w:r>
      <w:r w:rsidR="002A779C" w:rsidRPr="007F66DC">
        <w:rPr>
          <w:rFonts w:ascii="Arial" w:hAnsi="Arial" w:cs="Arial"/>
          <w:b/>
          <w:i/>
        </w:rPr>
        <w:t xml:space="preserve"> be attached to the element of assessment</w:t>
      </w:r>
    </w:p>
    <w:p w:rsidR="007F66DC" w:rsidRPr="007F66DC" w:rsidRDefault="007F66DC" w:rsidP="00A40616">
      <w:pPr>
        <w:jc w:val="center"/>
        <w:rPr>
          <w:rFonts w:ascii="Arial" w:hAnsi="Arial" w:cs="Arial"/>
          <w:b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5993"/>
      </w:tblGrid>
      <w:tr w:rsidR="00497360" w:rsidRPr="007F66DC" w:rsidTr="009F6918">
        <w:tc>
          <w:tcPr>
            <w:tcW w:w="10421" w:type="dxa"/>
            <w:gridSpan w:val="2"/>
            <w:vAlign w:val="center"/>
          </w:tcPr>
          <w:p w:rsidR="00497360" w:rsidRPr="007F66DC" w:rsidRDefault="00497360" w:rsidP="00587984">
            <w:pPr>
              <w:rPr>
                <w:rFonts w:ascii="Arial" w:hAnsi="Arial" w:cs="Arial"/>
              </w:rPr>
            </w:pPr>
            <w:r w:rsidRPr="007F66DC">
              <w:rPr>
                <w:rFonts w:ascii="Arial" w:hAnsi="Arial" w:cs="Arial"/>
                <w:b/>
              </w:rPr>
              <w:t>Learner name</w:t>
            </w:r>
            <w:r w:rsidRPr="007F66DC">
              <w:rPr>
                <w:rFonts w:ascii="Arial" w:hAnsi="Arial" w:cs="Arial"/>
              </w:rPr>
              <w:t>:</w:t>
            </w:r>
          </w:p>
          <w:p w:rsidR="00497360" w:rsidRPr="007F66DC" w:rsidRDefault="00497360" w:rsidP="00587984">
            <w:pPr>
              <w:rPr>
                <w:rFonts w:ascii="Arial" w:hAnsi="Arial" w:cs="Arial"/>
              </w:rPr>
            </w:pPr>
          </w:p>
        </w:tc>
      </w:tr>
      <w:tr w:rsidR="00E07086" w:rsidRPr="007F66DC" w:rsidTr="00BE57E0">
        <w:tc>
          <w:tcPr>
            <w:tcW w:w="4428" w:type="dxa"/>
            <w:vAlign w:val="center"/>
          </w:tcPr>
          <w:p w:rsidR="00E07086" w:rsidRPr="007F66DC" w:rsidRDefault="00AE45A6" w:rsidP="005173D8">
            <w:pPr>
              <w:rPr>
                <w:rFonts w:ascii="Arial" w:hAnsi="Arial" w:cs="Arial"/>
              </w:rPr>
            </w:pPr>
            <w:r w:rsidRPr="007F66DC">
              <w:rPr>
                <w:rFonts w:ascii="Arial" w:hAnsi="Arial" w:cs="Arial"/>
                <w:b/>
              </w:rPr>
              <w:t>Date of issue</w:t>
            </w:r>
            <w:r w:rsidR="00E07086" w:rsidRPr="007F66DC">
              <w:rPr>
                <w:rFonts w:ascii="Arial" w:hAnsi="Arial" w:cs="Arial"/>
              </w:rPr>
              <w:t>:</w:t>
            </w:r>
            <w:r w:rsidR="00E80EFC" w:rsidRPr="007F66DC">
              <w:rPr>
                <w:rFonts w:ascii="Arial" w:hAnsi="Arial" w:cs="Arial"/>
              </w:rPr>
              <w:t xml:space="preserve">   </w:t>
            </w:r>
            <w:r w:rsidR="00E47594">
              <w:rPr>
                <w:rFonts w:ascii="Arial" w:hAnsi="Arial" w:cs="Arial"/>
              </w:rPr>
              <w:t>01</w:t>
            </w:r>
            <w:r w:rsidR="00F921FD" w:rsidRPr="007F66DC">
              <w:rPr>
                <w:rFonts w:ascii="Arial" w:hAnsi="Arial" w:cs="Arial"/>
              </w:rPr>
              <w:t>/1</w:t>
            </w:r>
            <w:r w:rsidR="00E47594">
              <w:rPr>
                <w:rFonts w:ascii="Arial" w:hAnsi="Arial" w:cs="Arial"/>
              </w:rPr>
              <w:t>2</w:t>
            </w:r>
            <w:r w:rsidR="00F921FD" w:rsidRPr="007F66DC">
              <w:rPr>
                <w:rFonts w:ascii="Arial" w:hAnsi="Arial" w:cs="Arial"/>
              </w:rPr>
              <w:t>/20</w:t>
            </w:r>
            <w:r w:rsidR="00E47594">
              <w:rPr>
                <w:rFonts w:ascii="Arial" w:hAnsi="Arial" w:cs="Arial"/>
              </w:rPr>
              <w:t>20</w:t>
            </w:r>
          </w:p>
        </w:tc>
        <w:tc>
          <w:tcPr>
            <w:tcW w:w="5993" w:type="dxa"/>
            <w:vAlign w:val="center"/>
          </w:tcPr>
          <w:p w:rsidR="00E07086" w:rsidRPr="007F66DC" w:rsidRDefault="00EC7B69" w:rsidP="005173D8">
            <w:pPr>
              <w:rPr>
                <w:rFonts w:ascii="Arial" w:hAnsi="Arial" w:cs="Arial"/>
              </w:rPr>
            </w:pPr>
            <w:r w:rsidRPr="007F66DC">
              <w:rPr>
                <w:rFonts w:ascii="Arial" w:hAnsi="Arial" w:cs="Arial"/>
                <w:b/>
              </w:rPr>
              <w:t>Due d</w:t>
            </w:r>
            <w:r w:rsidR="00E07086" w:rsidRPr="007F66DC">
              <w:rPr>
                <w:rFonts w:ascii="Arial" w:hAnsi="Arial" w:cs="Arial"/>
                <w:b/>
              </w:rPr>
              <w:t>ate</w:t>
            </w:r>
            <w:r w:rsidRPr="007F66DC">
              <w:rPr>
                <w:rFonts w:ascii="Arial" w:hAnsi="Arial" w:cs="Arial"/>
                <w:b/>
              </w:rPr>
              <w:t xml:space="preserve"> &amp; t</w:t>
            </w:r>
            <w:r w:rsidR="006C57DF" w:rsidRPr="007F66DC">
              <w:rPr>
                <w:rFonts w:ascii="Arial" w:hAnsi="Arial" w:cs="Arial"/>
                <w:b/>
              </w:rPr>
              <w:t>ime</w:t>
            </w:r>
            <w:r w:rsidR="00E07086" w:rsidRPr="007F66DC">
              <w:rPr>
                <w:rFonts w:ascii="Arial" w:hAnsi="Arial" w:cs="Arial"/>
              </w:rPr>
              <w:t>:</w:t>
            </w:r>
            <w:r w:rsidR="00A32771" w:rsidRPr="007F66DC">
              <w:rPr>
                <w:rFonts w:ascii="Arial" w:hAnsi="Arial" w:cs="Arial"/>
              </w:rPr>
              <w:t xml:space="preserve"> </w:t>
            </w:r>
            <w:r w:rsidR="00E47594">
              <w:rPr>
                <w:rFonts w:ascii="Arial" w:hAnsi="Arial" w:cs="Arial"/>
              </w:rPr>
              <w:t>19</w:t>
            </w:r>
            <w:r w:rsidR="008F3E5B">
              <w:rPr>
                <w:rFonts w:ascii="Arial" w:hAnsi="Arial" w:cs="Arial"/>
              </w:rPr>
              <w:t>/01/20</w:t>
            </w:r>
            <w:r w:rsidR="00C2629D">
              <w:rPr>
                <w:rFonts w:ascii="Arial" w:hAnsi="Arial" w:cs="Arial"/>
              </w:rPr>
              <w:t>2</w:t>
            </w:r>
            <w:r w:rsidR="00E47594">
              <w:rPr>
                <w:rFonts w:ascii="Arial" w:hAnsi="Arial" w:cs="Arial"/>
              </w:rPr>
              <w:t>1</w:t>
            </w:r>
            <w:r w:rsidR="00F921FD" w:rsidRPr="007F66DC">
              <w:rPr>
                <w:rFonts w:ascii="Arial" w:hAnsi="Arial" w:cs="Arial"/>
              </w:rPr>
              <w:t>, 4.30pm</w:t>
            </w:r>
          </w:p>
        </w:tc>
      </w:tr>
    </w:tbl>
    <w:p w:rsidR="002A779C" w:rsidRPr="007F66DC" w:rsidRDefault="002A779C">
      <w:pPr>
        <w:rPr>
          <w:rFonts w:ascii="Arial" w:hAnsi="Arial" w:cs="Arial"/>
          <w:b/>
        </w:rPr>
      </w:pPr>
    </w:p>
    <w:tbl>
      <w:tblPr>
        <w:tblW w:w="10440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0"/>
        <w:gridCol w:w="1284"/>
        <w:gridCol w:w="1956"/>
      </w:tblGrid>
      <w:tr w:rsidR="003C3758" w:rsidRPr="007F66DC" w:rsidTr="007F66DC">
        <w:tc>
          <w:tcPr>
            <w:tcW w:w="8484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3C3758" w:rsidRPr="007F66DC" w:rsidRDefault="003C3758" w:rsidP="003C3758">
            <w:pPr>
              <w:rPr>
                <w:rFonts w:ascii="Arial" w:hAnsi="Arial" w:cs="Arial"/>
              </w:rPr>
            </w:pPr>
            <w:r w:rsidRPr="007F66DC">
              <w:rPr>
                <w:rFonts w:ascii="Arial" w:hAnsi="Arial" w:cs="Arial"/>
              </w:rPr>
              <w:t xml:space="preserve">Authorship Statement </w:t>
            </w: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3C3758" w:rsidRPr="007F66DC" w:rsidRDefault="003C3758">
            <w:pPr>
              <w:rPr>
                <w:rFonts w:ascii="Arial" w:hAnsi="Arial" w:cs="Arial"/>
              </w:rPr>
            </w:pPr>
            <w:r w:rsidRPr="007F66DC">
              <w:rPr>
                <w:rFonts w:ascii="Arial" w:hAnsi="Arial" w:cs="Arial"/>
              </w:rPr>
              <w:t>Initial each section</w:t>
            </w:r>
          </w:p>
        </w:tc>
      </w:tr>
      <w:tr w:rsidR="000C7229" w:rsidRPr="007F66DC" w:rsidTr="003C3758">
        <w:trPr>
          <w:trHeight w:val="680"/>
        </w:trPr>
        <w:tc>
          <w:tcPr>
            <w:tcW w:w="8484" w:type="dxa"/>
            <w:gridSpan w:val="2"/>
            <w:vAlign w:val="center"/>
          </w:tcPr>
          <w:p w:rsidR="000C7229" w:rsidRPr="007F66DC" w:rsidRDefault="000C7229" w:rsidP="00335C31">
            <w:pPr>
              <w:rPr>
                <w:rFonts w:ascii="Arial" w:hAnsi="Arial" w:cs="Arial"/>
              </w:rPr>
            </w:pPr>
            <w:r w:rsidRPr="007F66DC">
              <w:rPr>
                <w:rFonts w:ascii="Arial" w:hAnsi="Arial" w:cs="Arial"/>
              </w:rPr>
              <w:t xml:space="preserve">I confirm that I have read and understood all policies and procedures </w:t>
            </w:r>
            <w:r w:rsidR="00A45382" w:rsidRPr="007F66DC">
              <w:rPr>
                <w:rFonts w:ascii="Arial" w:hAnsi="Arial" w:cs="Arial"/>
              </w:rPr>
              <w:t>regarding</w:t>
            </w:r>
            <w:r w:rsidRPr="007F66DC">
              <w:rPr>
                <w:rFonts w:ascii="Arial" w:hAnsi="Arial" w:cs="Arial"/>
              </w:rPr>
              <w:t xml:space="preserve"> project and assignment submission, plagiarism etc as described in the </w:t>
            </w:r>
            <w:r w:rsidR="00627A35" w:rsidRPr="007F66DC">
              <w:rPr>
                <w:rFonts w:ascii="Arial" w:hAnsi="Arial" w:cs="Arial"/>
              </w:rPr>
              <w:t>Learner Handbook</w:t>
            </w:r>
            <w:r w:rsidR="003027DE" w:rsidRPr="007F66DC">
              <w:rPr>
                <w:rFonts w:ascii="Arial" w:hAnsi="Arial" w:cs="Arial"/>
              </w:rPr>
              <w:t>.</w:t>
            </w:r>
          </w:p>
        </w:tc>
        <w:tc>
          <w:tcPr>
            <w:tcW w:w="1956" w:type="dxa"/>
          </w:tcPr>
          <w:p w:rsidR="000C7229" w:rsidRPr="007F66DC" w:rsidRDefault="000C7229">
            <w:pPr>
              <w:rPr>
                <w:rFonts w:ascii="Arial" w:hAnsi="Arial" w:cs="Arial"/>
                <w:b/>
              </w:rPr>
            </w:pPr>
          </w:p>
        </w:tc>
      </w:tr>
      <w:tr w:rsidR="000C7229" w:rsidRPr="007F66DC" w:rsidTr="003C3758">
        <w:trPr>
          <w:trHeight w:val="680"/>
        </w:trPr>
        <w:tc>
          <w:tcPr>
            <w:tcW w:w="8484" w:type="dxa"/>
            <w:gridSpan w:val="2"/>
            <w:vAlign w:val="center"/>
          </w:tcPr>
          <w:p w:rsidR="000C7229" w:rsidRPr="007F66DC" w:rsidRDefault="000C7229" w:rsidP="006A7299">
            <w:pPr>
              <w:rPr>
                <w:rFonts w:ascii="Arial" w:hAnsi="Arial" w:cs="Arial"/>
              </w:rPr>
            </w:pPr>
            <w:r w:rsidRPr="007F66DC">
              <w:rPr>
                <w:rFonts w:ascii="Arial" w:hAnsi="Arial" w:cs="Arial"/>
              </w:rPr>
              <w:t xml:space="preserve">I confirm that I have retained a copy of this project/assignment for my own personal use and in the event of an additional copy being requested by </w:t>
            </w:r>
            <w:r w:rsidR="00A45382" w:rsidRPr="007F66DC">
              <w:rPr>
                <w:rFonts w:ascii="Arial" w:hAnsi="Arial" w:cs="Arial"/>
              </w:rPr>
              <w:t>the subject t</w:t>
            </w:r>
            <w:r w:rsidR="006A7299" w:rsidRPr="007F66DC">
              <w:rPr>
                <w:rFonts w:ascii="Arial" w:hAnsi="Arial" w:cs="Arial"/>
              </w:rPr>
              <w:t>eacher</w:t>
            </w:r>
            <w:r w:rsidR="00A45382" w:rsidRPr="007F66DC">
              <w:rPr>
                <w:rFonts w:ascii="Arial" w:hAnsi="Arial" w:cs="Arial"/>
              </w:rPr>
              <w:t xml:space="preserve"> or the college.</w:t>
            </w:r>
          </w:p>
        </w:tc>
        <w:tc>
          <w:tcPr>
            <w:tcW w:w="1956" w:type="dxa"/>
          </w:tcPr>
          <w:p w:rsidR="000C7229" w:rsidRPr="007F66DC" w:rsidRDefault="000C7229">
            <w:pPr>
              <w:rPr>
                <w:rFonts w:ascii="Arial" w:hAnsi="Arial" w:cs="Arial"/>
                <w:b/>
              </w:rPr>
            </w:pPr>
          </w:p>
        </w:tc>
      </w:tr>
      <w:tr w:rsidR="000C7229" w:rsidRPr="007F66DC" w:rsidTr="003C3758">
        <w:trPr>
          <w:trHeight w:val="680"/>
        </w:trPr>
        <w:tc>
          <w:tcPr>
            <w:tcW w:w="8484" w:type="dxa"/>
            <w:gridSpan w:val="2"/>
            <w:vAlign w:val="center"/>
          </w:tcPr>
          <w:p w:rsidR="000C7229" w:rsidRPr="007F66DC" w:rsidRDefault="000C7229" w:rsidP="00A45382">
            <w:pPr>
              <w:rPr>
                <w:rFonts w:ascii="Arial" w:hAnsi="Arial" w:cs="Arial"/>
              </w:rPr>
            </w:pPr>
            <w:r w:rsidRPr="007F66DC">
              <w:rPr>
                <w:rFonts w:ascii="Arial" w:hAnsi="Arial" w:cs="Arial"/>
              </w:rPr>
              <w:t>I hereby declare that all</w:t>
            </w:r>
            <w:r w:rsidR="00B609A6" w:rsidRPr="007F66DC">
              <w:rPr>
                <w:rFonts w:ascii="Arial" w:hAnsi="Arial" w:cs="Arial"/>
              </w:rPr>
              <w:t xml:space="preserve"> work included in this project/</w:t>
            </w:r>
            <w:r w:rsidRPr="007F66DC">
              <w:rPr>
                <w:rFonts w:ascii="Arial" w:hAnsi="Arial" w:cs="Arial"/>
              </w:rPr>
              <w:t>assignment except where referenced is entirely my own</w:t>
            </w:r>
            <w:r w:rsidR="00F10DFD" w:rsidRPr="007F66DC">
              <w:rPr>
                <w:rFonts w:ascii="Arial" w:hAnsi="Arial" w:cs="Arial"/>
              </w:rPr>
              <w:t>.</w:t>
            </w:r>
            <w:r w:rsidRPr="007F66DC">
              <w:rPr>
                <w:rFonts w:ascii="Arial" w:hAnsi="Arial" w:cs="Arial"/>
              </w:rPr>
              <w:t xml:space="preserve"> All sources of information have been acknowledged by means of reference as required</w:t>
            </w:r>
            <w:r w:rsidR="00F10DFD" w:rsidRPr="007F66DC">
              <w:rPr>
                <w:rFonts w:ascii="Arial" w:hAnsi="Arial" w:cs="Arial"/>
              </w:rPr>
              <w:t>.</w:t>
            </w:r>
          </w:p>
        </w:tc>
        <w:tc>
          <w:tcPr>
            <w:tcW w:w="1956" w:type="dxa"/>
          </w:tcPr>
          <w:p w:rsidR="000C7229" w:rsidRPr="007F66DC" w:rsidRDefault="000C7229">
            <w:pPr>
              <w:rPr>
                <w:rFonts w:ascii="Arial" w:hAnsi="Arial" w:cs="Arial"/>
                <w:b/>
              </w:rPr>
            </w:pPr>
          </w:p>
        </w:tc>
      </w:tr>
      <w:tr w:rsidR="008E6A40" w:rsidRPr="007F66DC">
        <w:tc>
          <w:tcPr>
            <w:tcW w:w="7200" w:type="dxa"/>
          </w:tcPr>
          <w:p w:rsidR="008E6A40" w:rsidRPr="007F66DC" w:rsidRDefault="008E6A40">
            <w:pPr>
              <w:rPr>
                <w:rFonts w:ascii="Arial" w:hAnsi="Arial" w:cs="Arial"/>
                <w:b/>
              </w:rPr>
            </w:pPr>
            <w:r w:rsidRPr="007F66DC">
              <w:rPr>
                <w:rFonts w:ascii="Arial" w:hAnsi="Arial" w:cs="Arial"/>
                <w:b/>
              </w:rPr>
              <w:t>Signed:</w:t>
            </w:r>
          </w:p>
        </w:tc>
        <w:tc>
          <w:tcPr>
            <w:tcW w:w="3240" w:type="dxa"/>
            <w:gridSpan w:val="2"/>
          </w:tcPr>
          <w:p w:rsidR="008E6A40" w:rsidRPr="007F66DC" w:rsidRDefault="008E6A40">
            <w:pPr>
              <w:rPr>
                <w:rFonts w:ascii="Arial" w:hAnsi="Arial" w:cs="Arial"/>
                <w:b/>
              </w:rPr>
            </w:pPr>
            <w:r w:rsidRPr="007F66DC">
              <w:rPr>
                <w:rFonts w:ascii="Arial" w:hAnsi="Arial" w:cs="Arial"/>
                <w:b/>
              </w:rPr>
              <w:t>Date:</w:t>
            </w:r>
          </w:p>
          <w:p w:rsidR="008E6A40" w:rsidRPr="007F66DC" w:rsidRDefault="008E6A40">
            <w:pPr>
              <w:rPr>
                <w:rFonts w:ascii="Arial" w:hAnsi="Arial" w:cs="Arial"/>
              </w:rPr>
            </w:pPr>
          </w:p>
        </w:tc>
      </w:tr>
    </w:tbl>
    <w:p w:rsidR="003A1B63" w:rsidRPr="007F66DC" w:rsidRDefault="003A1B63" w:rsidP="00E30BA0">
      <w:pPr>
        <w:jc w:val="center"/>
        <w:rPr>
          <w:rFonts w:ascii="Arial" w:hAnsi="Arial" w:cs="Arial"/>
          <w:b/>
          <w:sz w:val="28"/>
          <w:szCs w:val="28"/>
        </w:rPr>
      </w:pPr>
    </w:p>
    <w:sectPr w:rsidR="003A1B63" w:rsidRPr="007F66DC" w:rsidSect="002B3642">
      <w:headerReference w:type="default" r:id="rId9"/>
      <w:footerReference w:type="default" r:id="rId10"/>
      <w:pgSz w:w="11907" w:h="16840" w:code="9"/>
      <w:pgMar w:top="578" w:right="851" w:bottom="720" w:left="851" w:header="51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3E33" w:rsidRDefault="00423E33">
      <w:r>
        <w:separator/>
      </w:r>
    </w:p>
  </w:endnote>
  <w:endnote w:type="continuationSeparator" w:id="0">
    <w:p w:rsidR="00423E33" w:rsidRDefault="00423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3E33" w:rsidRDefault="00423E33" w:rsidP="00E769FF">
    <w:pPr>
      <w:pStyle w:val="Footer"/>
      <w:tabs>
        <w:tab w:val="clear" w:pos="4320"/>
        <w:tab w:val="clear" w:pos="8640"/>
        <w:tab w:val="left" w:pos="3388"/>
      </w:tabs>
      <w:jc w:val="right"/>
      <w:rPr>
        <w:rFonts w:ascii="Arial Narrow" w:hAnsi="Arial Narrow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3E33" w:rsidRDefault="00423E33">
      <w:r>
        <w:separator/>
      </w:r>
    </w:p>
  </w:footnote>
  <w:footnote w:type="continuationSeparator" w:id="0">
    <w:p w:rsidR="00423E33" w:rsidRDefault="00423E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3E33" w:rsidRPr="005A4430" w:rsidRDefault="00423E33" w:rsidP="002B3642">
    <w:pPr>
      <w:pStyle w:val="Header"/>
      <w:jc w:val="right"/>
      <w:rPr>
        <w:rFonts w:ascii="Arial Narrow" w:hAnsi="Arial Narrow"/>
        <w:b/>
      </w:rPr>
    </w:pPr>
    <w:r w:rsidRPr="005A4430">
      <w:rPr>
        <w:rFonts w:ascii="Arial Narrow" w:hAnsi="Arial Narrow"/>
        <w:b/>
      </w:rPr>
      <w:t>A2</w:t>
    </w:r>
  </w:p>
  <w:p w:rsidR="00423E33" w:rsidRDefault="00423E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401C1"/>
    <w:multiLevelType w:val="hybridMultilevel"/>
    <w:tmpl w:val="D70EBCC6"/>
    <w:lvl w:ilvl="0" w:tplc="08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382973"/>
    <w:multiLevelType w:val="hybridMultilevel"/>
    <w:tmpl w:val="C87026C4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D24EA1"/>
    <w:multiLevelType w:val="hybridMultilevel"/>
    <w:tmpl w:val="5A76F130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D91F5A"/>
    <w:multiLevelType w:val="hybridMultilevel"/>
    <w:tmpl w:val="EA928ED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FA0340"/>
    <w:multiLevelType w:val="hybridMultilevel"/>
    <w:tmpl w:val="9E9EB2D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875593"/>
    <w:multiLevelType w:val="hybridMultilevel"/>
    <w:tmpl w:val="4A7E5B78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B74061"/>
    <w:multiLevelType w:val="hybridMultilevel"/>
    <w:tmpl w:val="1DF45D3A"/>
    <w:lvl w:ilvl="0" w:tplc="1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195BFD"/>
    <w:multiLevelType w:val="hybridMultilevel"/>
    <w:tmpl w:val="EBC4702A"/>
    <w:lvl w:ilvl="0" w:tplc="E7D4471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D6627C"/>
    <w:multiLevelType w:val="hybridMultilevel"/>
    <w:tmpl w:val="E9F290B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163CA2"/>
    <w:multiLevelType w:val="hybridMultilevel"/>
    <w:tmpl w:val="8BA6F8C0"/>
    <w:lvl w:ilvl="0" w:tplc="1809000F">
      <w:start w:val="1"/>
      <w:numFmt w:val="decimal"/>
      <w:lvlText w:val="%1."/>
      <w:lvlJc w:val="left"/>
      <w:pPr>
        <w:ind w:left="360" w:hanging="360"/>
      </w:pPr>
    </w:lvl>
    <w:lvl w:ilvl="1" w:tplc="18090019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B9B099B"/>
    <w:multiLevelType w:val="hybridMultilevel"/>
    <w:tmpl w:val="6C603D8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5E48F3"/>
    <w:multiLevelType w:val="hybridMultilevel"/>
    <w:tmpl w:val="C7CC9B2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722593"/>
    <w:multiLevelType w:val="hybridMultilevel"/>
    <w:tmpl w:val="5E2E6A72"/>
    <w:lvl w:ilvl="0" w:tplc="1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B831DF"/>
    <w:multiLevelType w:val="hybridMultilevel"/>
    <w:tmpl w:val="390AA2DA"/>
    <w:lvl w:ilvl="0" w:tplc="2C82C97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C32F88"/>
    <w:multiLevelType w:val="hybridMultilevel"/>
    <w:tmpl w:val="6DFE03FE"/>
    <w:lvl w:ilvl="0" w:tplc="6FD4A14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715C3C"/>
    <w:multiLevelType w:val="hybridMultilevel"/>
    <w:tmpl w:val="7BC48B4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0"/>
  </w:num>
  <w:num w:numId="4">
    <w:abstractNumId w:val="9"/>
  </w:num>
  <w:num w:numId="5">
    <w:abstractNumId w:val="2"/>
  </w:num>
  <w:num w:numId="6">
    <w:abstractNumId w:val="1"/>
  </w:num>
  <w:num w:numId="7">
    <w:abstractNumId w:val="4"/>
  </w:num>
  <w:num w:numId="8">
    <w:abstractNumId w:val="13"/>
  </w:num>
  <w:num w:numId="9">
    <w:abstractNumId w:val="14"/>
  </w:num>
  <w:num w:numId="10">
    <w:abstractNumId w:val="7"/>
  </w:num>
  <w:num w:numId="11">
    <w:abstractNumId w:val="15"/>
  </w:num>
  <w:num w:numId="12">
    <w:abstractNumId w:val="11"/>
  </w:num>
  <w:num w:numId="13">
    <w:abstractNumId w:val="3"/>
  </w:num>
  <w:num w:numId="14">
    <w:abstractNumId w:val="8"/>
  </w:num>
  <w:num w:numId="15">
    <w:abstractNumId w:val="12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7029"/>
    <w:rsid w:val="000117D7"/>
    <w:rsid w:val="000338DC"/>
    <w:rsid w:val="00033B79"/>
    <w:rsid w:val="00053BE1"/>
    <w:rsid w:val="00057004"/>
    <w:rsid w:val="000767C2"/>
    <w:rsid w:val="000852CE"/>
    <w:rsid w:val="000A2170"/>
    <w:rsid w:val="000A2D7E"/>
    <w:rsid w:val="000C70C4"/>
    <w:rsid w:val="000C7229"/>
    <w:rsid w:val="00107029"/>
    <w:rsid w:val="001122FF"/>
    <w:rsid w:val="0011657E"/>
    <w:rsid w:val="001204E2"/>
    <w:rsid w:val="00135B41"/>
    <w:rsid w:val="0015546A"/>
    <w:rsid w:val="001854B6"/>
    <w:rsid w:val="001E3D9D"/>
    <w:rsid w:val="001E49B6"/>
    <w:rsid w:val="001F0EFA"/>
    <w:rsid w:val="002742A3"/>
    <w:rsid w:val="002845DC"/>
    <w:rsid w:val="002A779C"/>
    <w:rsid w:val="002B3642"/>
    <w:rsid w:val="002B655C"/>
    <w:rsid w:val="002C0E53"/>
    <w:rsid w:val="002C3BB0"/>
    <w:rsid w:val="002D2615"/>
    <w:rsid w:val="002E6FB6"/>
    <w:rsid w:val="003027DE"/>
    <w:rsid w:val="00305101"/>
    <w:rsid w:val="0030639A"/>
    <w:rsid w:val="0033247E"/>
    <w:rsid w:val="00335C31"/>
    <w:rsid w:val="0035578B"/>
    <w:rsid w:val="00385FEF"/>
    <w:rsid w:val="003A1B63"/>
    <w:rsid w:val="003B6993"/>
    <w:rsid w:val="003B7906"/>
    <w:rsid w:val="003C3758"/>
    <w:rsid w:val="003C41FD"/>
    <w:rsid w:val="003E2B69"/>
    <w:rsid w:val="004011A4"/>
    <w:rsid w:val="00423E33"/>
    <w:rsid w:val="00447401"/>
    <w:rsid w:val="004631D5"/>
    <w:rsid w:val="004724A5"/>
    <w:rsid w:val="00484D51"/>
    <w:rsid w:val="00497360"/>
    <w:rsid w:val="004C5EC9"/>
    <w:rsid w:val="004F3944"/>
    <w:rsid w:val="004F668E"/>
    <w:rsid w:val="005173D8"/>
    <w:rsid w:val="00523738"/>
    <w:rsid w:val="005340AB"/>
    <w:rsid w:val="005432BD"/>
    <w:rsid w:val="00564BC0"/>
    <w:rsid w:val="00587984"/>
    <w:rsid w:val="005A4430"/>
    <w:rsid w:val="005A6DFC"/>
    <w:rsid w:val="005B4D88"/>
    <w:rsid w:val="005D2746"/>
    <w:rsid w:val="005E3E22"/>
    <w:rsid w:val="005F3B06"/>
    <w:rsid w:val="005F3F47"/>
    <w:rsid w:val="00600338"/>
    <w:rsid w:val="0060197F"/>
    <w:rsid w:val="00627A35"/>
    <w:rsid w:val="006A7299"/>
    <w:rsid w:val="006C57DF"/>
    <w:rsid w:val="006D0CC6"/>
    <w:rsid w:val="006D5BB6"/>
    <w:rsid w:val="006E0390"/>
    <w:rsid w:val="00707EFA"/>
    <w:rsid w:val="0072323E"/>
    <w:rsid w:val="00740F52"/>
    <w:rsid w:val="00775FF8"/>
    <w:rsid w:val="00786302"/>
    <w:rsid w:val="007A5A7A"/>
    <w:rsid w:val="007B5890"/>
    <w:rsid w:val="007E16B9"/>
    <w:rsid w:val="007E2967"/>
    <w:rsid w:val="007F66DC"/>
    <w:rsid w:val="00803163"/>
    <w:rsid w:val="00823838"/>
    <w:rsid w:val="00835714"/>
    <w:rsid w:val="008407CA"/>
    <w:rsid w:val="008520AA"/>
    <w:rsid w:val="008561D8"/>
    <w:rsid w:val="00867738"/>
    <w:rsid w:val="00883478"/>
    <w:rsid w:val="00884347"/>
    <w:rsid w:val="00893AC5"/>
    <w:rsid w:val="008D156C"/>
    <w:rsid w:val="008D4756"/>
    <w:rsid w:val="008E6A40"/>
    <w:rsid w:val="008E7B93"/>
    <w:rsid w:val="008F3E5B"/>
    <w:rsid w:val="0090453B"/>
    <w:rsid w:val="00907C0B"/>
    <w:rsid w:val="00912E15"/>
    <w:rsid w:val="009261A7"/>
    <w:rsid w:val="009356FB"/>
    <w:rsid w:val="00937A72"/>
    <w:rsid w:val="00956DAA"/>
    <w:rsid w:val="0096201A"/>
    <w:rsid w:val="00963909"/>
    <w:rsid w:val="00993FC8"/>
    <w:rsid w:val="009E12C5"/>
    <w:rsid w:val="009E21A9"/>
    <w:rsid w:val="00A01F23"/>
    <w:rsid w:val="00A14A8A"/>
    <w:rsid w:val="00A32771"/>
    <w:rsid w:val="00A328B6"/>
    <w:rsid w:val="00A40616"/>
    <w:rsid w:val="00A45382"/>
    <w:rsid w:val="00A842B9"/>
    <w:rsid w:val="00AA20F6"/>
    <w:rsid w:val="00AC6953"/>
    <w:rsid w:val="00AD3F65"/>
    <w:rsid w:val="00AD4581"/>
    <w:rsid w:val="00AE45A6"/>
    <w:rsid w:val="00B0236C"/>
    <w:rsid w:val="00B169D8"/>
    <w:rsid w:val="00B24FD3"/>
    <w:rsid w:val="00B33294"/>
    <w:rsid w:val="00B609A6"/>
    <w:rsid w:val="00B85D41"/>
    <w:rsid w:val="00B9068B"/>
    <w:rsid w:val="00B97F0E"/>
    <w:rsid w:val="00BE57E0"/>
    <w:rsid w:val="00C2629D"/>
    <w:rsid w:val="00C33250"/>
    <w:rsid w:val="00C51848"/>
    <w:rsid w:val="00C55F32"/>
    <w:rsid w:val="00C64C01"/>
    <w:rsid w:val="00C659C3"/>
    <w:rsid w:val="00C67892"/>
    <w:rsid w:val="00CB1BD7"/>
    <w:rsid w:val="00CD41A6"/>
    <w:rsid w:val="00CF6D9C"/>
    <w:rsid w:val="00D17DF4"/>
    <w:rsid w:val="00D33CD4"/>
    <w:rsid w:val="00D3673B"/>
    <w:rsid w:val="00D506DB"/>
    <w:rsid w:val="00D76738"/>
    <w:rsid w:val="00D957AC"/>
    <w:rsid w:val="00DC485C"/>
    <w:rsid w:val="00E007DA"/>
    <w:rsid w:val="00E07086"/>
    <w:rsid w:val="00E219B7"/>
    <w:rsid w:val="00E30BA0"/>
    <w:rsid w:val="00E4466C"/>
    <w:rsid w:val="00E4614C"/>
    <w:rsid w:val="00E46CA3"/>
    <w:rsid w:val="00E47594"/>
    <w:rsid w:val="00E60F2A"/>
    <w:rsid w:val="00E63563"/>
    <w:rsid w:val="00E72799"/>
    <w:rsid w:val="00E769FF"/>
    <w:rsid w:val="00E80EFC"/>
    <w:rsid w:val="00E92415"/>
    <w:rsid w:val="00EC2528"/>
    <w:rsid w:val="00EC7B69"/>
    <w:rsid w:val="00ED5B01"/>
    <w:rsid w:val="00ED67F1"/>
    <w:rsid w:val="00F10DFD"/>
    <w:rsid w:val="00F14394"/>
    <w:rsid w:val="00F3453C"/>
    <w:rsid w:val="00F40917"/>
    <w:rsid w:val="00F921FD"/>
    <w:rsid w:val="00FF4F82"/>
    <w:rsid w:val="00FF5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593"/>
    <o:shapelayout v:ext="edit">
      <o:idmap v:ext="edit" data="1"/>
    </o:shapelayout>
  </w:shapeDefaults>
  <w:decimalSymbol w:val="."/>
  <w:listSeparator w:val=","/>
  <w14:docId w14:val="6AC23DA2"/>
  <w15:docId w15:val="{0F325AA2-02E4-44DD-AC54-36BB27F0A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007D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E6A4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8E6A40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6C57DF"/>
    <w:rPr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rsid w:val="006C57DF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6C57DF"/>
    <w:rPr>
      <w:rFonts w:ascii="Tahoma" w:hAnsi="Tahoma" w:cs="Tahoma"/>
      <w:sz w:val="16"/>
      <w:szCs w:val="16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2B3642"/>
    <w:rPr>
      <w:sz w:val="24"/>
      <w:szCs w:val="24"/>
    </w:rPr>
  </w:style>
  <w:style w:type="paragraph" w:customStyle="1" w:styleId="Default">
    <w:name w:val="Default"/>
    <w:rsid w:val="005F3B0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IE" w:eastAsia="en-IE"/>
    </w:rPr>
  </w:style>
  <w:style w:type="paragraph" w:styleId="ListParagraph">
    <w:name w:val="List Paragraph"/>
    <w:basedOn w:val="Normal"/>
    <w:uiPriority w:val="34"/>
    <w:qFormat/>
    <w:rsid w:val="008561D8"/>
    <w:pPr>
      <w:ind w:left="720"/>
      <w:contextualSpacing/>
    </w:pPr>
  </w:style>
  <w:style w:type="table" w:styleId="TableGrid">
    <w:name w:val="Table Grid"/>
    <w:basedOn w:val="TableNormal"/>
    <w:rsid w:val="003C41FD"/>
    <w:pPr>
      <w:ind w:left="568" w:hanging="284"/>
    </w:pPr>
    <w:rPr>
      <w:rFonts w:eastAsiaTheme="minorHAns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657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07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3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70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831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972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426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9620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6945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6436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34106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1523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146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CFEStudent\AppData\Local\Microsoft\Windows\Temporary%20Internet%20Files\Content.IE5\HTYPYGRA\A2%20Assessment%20brief%202014-15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C34F20-B401-4621-84AE-4C9C0D21D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A2 Assessment brief 2014-15 (1)</Template>
  <TotalTime>125</TotalTime>
  <Pages>2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DCFE</Company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DCFEStudent</dc:creator>
  <cp:lastModifiedBy>Wolfe, Pascale</cp:lastModifiedBy>
  <cp:revision>28</cp:revision>
  <cp:lastPrinted>2018-11-19T18:51:00Z</cp:lastPrinted>
  <dcterms:created xsi:type="dcterms:W3CDTF">2016-11-08T15:48:00Z</dcterms:created>
  <dcterms:modified xsi:type="dcterms:W3CDTF">2020-11-25T16:41:00Z</dcterms:modified>
</cp:coreProperties>
</file>